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6C0" w:rsidRDefault="00D076C0" w:rsidP="00D076C0">
      <w:pPr>
        <w:jc w:val="center"/>
        <w:rPr>
          <w:sz w:val="44"/>
          <w:szCs w:val="44"/>
        </w:rPr>
      </w:pPr>
      <w:r w:rsidRPr="0084768F">
        <w:rPr>
          <w:sz w:val="44"/>
          <w:szCs w:val="44"/>
        </w:rPr>
        <w:t xml:space="preserve">S2 Biology </w:t>
      </w:r>
      <w:r>
        <w:rPr>
          <w:sz w:val="44"/>
          <w:szCs w:val="44"/>
        </w:rPr>
        <w:t xml:space="preserve">        </w:t>
      </w:r>
      <w:r w:rsidRPr="0084768F">
        <w:rPr>
          <w:sz w:val="44"/>
          <w:szCs w:val="44"/>
        </w:rPr>
        <w:t>Peebles High School</w:t>
      </w:r>
    </w:p>
    <w:p w:rsidR="00D076C0" w:rsidRPr="0084768F" w:rsidRDefault="00D076C0" w:rsidP="00D076C0">
      <w:pPr>
        <w:jc w:val="right"/>
        <w:rPr>
          <w:sz w:val="28"/>
          <w:szCs w:val="28"/>
        </w:rPr>
      </w:pPr>
      <w:r w:rsidRPr="0084768F">
        <w:rPr>
          <w:sz w:val="28"/>
          <w:szCs w:val="28"/>
        </w:rPr>
        <w:t xml:space="preserve">booklet number </w:t>
      </w:r>
    </w:p>
    <w:p w:rsidR="00D076C0" w:rsidRDefault="00D076C0" w:rsidP="00D076C0">
      <w:r w:rsidRPr="0084768F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0BB3F" wp14:editId="3A6C23D9">
                <wp:simplePos x="0" y="0"/>
                <wp:positionH relativeFrom="column">
                  <wp:posOffset>5547815</wp:posOffset>
                </wp:positionH>
                <wp:positionV relativeFrom="paragraph">
                  <wp:posOffset>40706</wp:posOffset>
                </wp:positionV>
                <wp:extent cx="887104" cy="723332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723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DAEB8B" id="Rectangle 3" o:spid="_x0000_s1026" style="position:absolute;margin-left:436.85pt;margin-top:3.2pt;width:69.85pt;height:5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" fillcolor="white [3212]" strokecolor="black [3213]" strokeweight="1pt"/>
            </w:pict>
          </mc:Fallback>
        </mc:AlternateContent>
      </w:r>
    </w:p>
    <w:p w:rsidR="00D076C0" w:rsidRDefault="00D076C0" w:rsidP="00D076C0">
      <w:pPr>
        <w:jc w:val="right"/>
      </w:pPr>
    </w:p>
    <w:p w:rsidR="00D076C0" w:rsidRDefault="00D076C0" w:rsidP="00D076C0"/>
    <w:p w:rsidR="00D076C0" w:rsidRDefault="00D076C0" w:rsidP="00D076C0"/>
    <w:p w:rsidR="00D076C0" w:rsidRDefault="00D076C0" w:rsidP="00D076C0">
      <w:pPr>
        <w:jc w:val="right"/>
      </w:pPr>
      <w:r>
        <w:t>always take the booklet with your number on it</w:t>
      </w:r>
    </w:p>
    <w:p w:rsidR="00D076C0" w:rsidRPr="006E0CA0" w:rsidRDefault="00D076C0" w:rsidP="00D076C0">
      <w:pPr>
        <w:jc w:val="right"/>
      </w:pPr>
      <w:r>
        <w:t>you are responsible for this booklet in class</w:t>
      </w:r>
    </w:p>
    <w:p w:rsidR="00D076C0" w:rsidRPr="00D076C0" w:rsidRDefault="00D076C0" w:rsidP="00D076C0">
      <w:pPr>
        <w:ind w:left="-720" w:right="-694"/>
        <w:jc w:val="center"/>
        <w:rPr>
          <w:sz w:val="144"/>
          <w:szCs w:val="144"/>
          <w:u w:val="single"/>
        </w:rPr>
      </w:pPr>
      <w:r w:rsidRPr="00D076C0">
        <w:rPr>
          <w:sz w:val="144"/>
          <w:szCs w:val="144"/>
          <w:u w:val="single"/>
        </w:rPr>
        <w:t>Plants</w:t>
      </w:r>
    </w:p>
    <w:p w:rsidR="00D076C0" w:rsidRPr="00885601" w:rsidRDefault="00D076C0" w:rsidP="00D076C0">
      <w:pPr>
        <w:jc w:val="center"/>
        <w:rPr>
          <w:sz w:val="40"/>
          <w:szCs w:val="40"/>
        </w:rPr>
      </w:pPr>
    </w:p>
    <w:p w:rsidR="00D076C0" w:rsidRDefault="00D076C0" w:rsidP="00D076C0">
      <w:pPr>
        <w:jc w:val="center"/>
        <w:rPr>
          <w:sz w:val="96"/>
          <w:szCs w:val="96"/>
        </w:rPr>
      </w:pPr>
      <w:r w:rsidRPr="00885601">
        <w:rPr>
          <w:sz w:val="96"/>
          <w:szCs w:val="96"/>
        </w:rPr>
        <w:t>Pupil Booklet</w:t>
      </w:r>
    </w:p>
    <w:p w:rsidR="00D076C0" w:rsidRPr="00AB4676" w:rsidRDefault="00D076C0" w:rsidP="00D076C0">
      <w:pPr>
        <w:jc w:val="center"/>
        <w:rPr>
          <w:sz w:val="16"/>
          <w:szCs w:val="16"/>
        </w:rPr>
      </w:pPr>
    </w:p>
    <w:p w:rsidR="00D076C0" w:rsidRPr="00885601" w:rsidRDefault="00D076C0" w:rsidP="00D076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Helvetica" w:hAnsi="Helvetica"/>
          <w:noProof/>
          <w:color w:val="0088CC"/>
          <w:sz w:val="27"/>
          <w:szCs w:val="27"/>
          <w:lang w:eastAsia="en-GB"/>
        </w:rPr>
        <w:drawing>
          <wp:inline distT="0" distB="0" distL="0" distR="0" wp14:anchorId="61A80C01" wp14:editId="06E169D8">
            <wp:extent cx="691688" cy="559558"/>
            <wp:effectExtent l="0" t="0" r="0" b="0"/>
            <wp:docPr id="12" name="Picture 12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5" cy="5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85601">
        <w:rPr>
          <w:sz w:val="28"/>
          <w:szCs w:val="28"/>
        </w:rPr>
        <w:t>read information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10A63107" wp14:editId="52B39DCD">
            <wp:extent cx="477520" cy="477520"/>
            <wp:effectExtent l="0" t="0" r="0" b="0"/>
            <wp:docPr id="16" name="Picture 16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think</w:t>
      </w:r>
    </w:p>
    <w:p w:rsidR="00D076C0" w:rsidRPr="00885601" w:rsidRDefault="00D076C0" w:rsidP="00D076C0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885601">
        <w:rPr>
          <w:noProof/>
          <w:sz w:val="28"/>
          <w:szCs w:val="28"/>
          <w:lang w:eastAsia="en-GB"/>
        </w:rPr>
        <w:drawing>
          <wp:inline distT="0" distB="0" distL="0" distR="0" wp14:anchorId="4FB9AD85" wp14:editId="21429E4F">
            <wp:extent cx="643737" cy="527784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81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 xml:space="preserve"> mini white board activity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85601">
        <w:rPr>
          <w:noProof/>
          <w:sz w:val="28"/>
          <w:szCs w:val="28"/>
          <w:lang w:eastAsia="en-GB"/>
        </w:rPr>
        <w:drawing>
          <wp:inline distT="0" distB="0" distL="0" distR="0" wp14:anchorId="13C0121F" wp14:editId="4A83E56F">
            <wp:extent cx="627797" cy="450376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926" b="15971"/>
                    <a:stretch/>
                  </pic:blipFill>
                  <pic:spPr bwMode="auto">
                    <a:xfrm>
                      <a:off x="0" y="0"/>
                      <a:ext cx="641912" cy="46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>work sheet</w:t>
      </w:r>
    </w:p>
    <w:p w:rsidR="00D076C0" w:rsidRDefault="00D076C0" w:rsidP="00D076C0">
      <w:pPr>
        <w:rPr>
          <w:sz w:val="28"/>
          <w:szCs w:val="28"/>
        </w:rPr>
      </w:pPr>
      <w:r w:rsidRPr="0088560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5B9AD" wp14:editId="13B10056">
                <wp:simplePos x="0" y="0"/>
                <wp:positionH relativeFrom="column">
                  <wp:posOffset>548005</wp:posOffset>
                </wp:positionH>
                <wp:positionV relativeFrom="paragraph">
                  <wp:posOffset>7007225</wp:posOffset>
                </wp:positionV>
                <wp:extent cx="1809750" cy="2219325"/>
                <wp:effectExtent l="14605" t="0" r="90170" b="88900"/>
                <wp:wrapNone/>
                <wp:docPr id="9" name="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09750" cy="22193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10800 h 21600"/>
                            <a:gd name="T14" fmla="*/ 4740 w 21600"/>
                            <a:gd name="T15" fmla="*/ 1309 h 21600"/>
                            <a:gd name="T16" fmla="*/ 19410 w 21600"/>
                            <a:gd name="T17" fmla="*/ 1633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1600" h="21600" extrusionOk="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 extrusionOk="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2840" y="18507"/>
                              </a:moveTo>
                              <a:lnTo>
                                <a:pt x="16051" y="18507"/>
                              </a:lnTo>
                              <a:lnTo>
                                <a:pt x="16051" y="19260"/>
                              </a:lnTo>
                              <a:lnTo>
                                <a:pt x="12840" y="19260"/>
                              </a:lnTo>
                              <a:lnTo>
                                <a:pt x="12840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6731" y="18507"/>
                              </a:moveTo>
                              <a:lnTo>
                                <a:pt x="19941" y="18507"/>
                              </a:lnTo>
                              <a:lnTo>
                                <a:pt x="19941" y="19260"/>
                              </a:lnTo>
                              <a:lnTo>
                                <a:pt x="16731" y="19260"/>
                              </a:lnTo>
                              <a:lnTo>
                                <a:pt x="16731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194"/>
                              </a:moveTo>
                              <a:lnTo>
                                <a:pt x="3699" y="1194"/>
                              </a:lnTo>
                              <a:lnTo>
                                <a:pt x="2678" y="1832"/>
                              </a:lnTo>
                              <a:lnTo>
                                <a:pt x="2296" y="1538"/>
                              </a:lnTo>
                              <a:lnTo>
                                <a:pt x="2125" y="1636"/>
                              </a:lnTo>
                              <a:lnTo>
                                <a:pt x="2700" y="2078"/>
                              </a:lnTo>
                              <a:lnTo>
                                <a:pt x="3699" y="1440"/>
                              </a:lnTo>
                              <a:lnTo>
                                <a:pt x="3699" y="2176"/>
                              </a:lnTo>
                              <a:lnTo>
                                <a:pt x="1913" y="2176"/>
                              </a:lnTo>
                              <a:lnTo>
                                <a:pt x="1913" y="1194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2765"/>
                              </a:moveTo>
                              <a:lnTo>
                                <a:pt x="3699" y="2765"/>
                              </a:lnTo>
                              <a:lnTo>
                                <a:pt x="2678" y="3403"/>
                              </a:lnTo>
                              <a:lnTo>
                                <a:pt x="2296" y="3109"/>
                              </a:lnTo>
                              <a:lnTo>
                                <a:pt x="2125" y="3207"/>
                              </a:lnTo>
                              <a:lnTo>
                                <a:pt x="2700" y="3649"/>
                              </a:lnTo>
                              <a:lnTo>
                                <a:pt x="3699" y="3010"/>
                              </a:lnTo>
                              <a:lnTo>
                                <a:pt x="3699" y="3747"/>
                              </a:lnTo>
                              <a:lnTo>
                                <a:pt x="1913" y="3747"/>
                              </a:lnTo>
                              <a:lnTo>
                                <a:pt x="1913" y="27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4336"/>
                              </a:moveTo>
                              <a:lnTo>
                                <a:pt x="3699" y="4336"/>
                              </a:lnTo>
                              <a:lnTo>
                                <a:pt x="2678" y="4974"/>
                              </a:lnTo>
                              <a:lnTo>
                                <a:pt x="2296" y="4680"/>
                              </a:lnTo>
                              <a:lnTo>
                                <a:pt x="2125" y="4778"/>
                              </a:lnTo>
                              <a:lnTo>
                                <a:pt x="2700" y="5220"/>
                              </a:lnTo>
                              <a:lnTo>
                                <a:pt x="3699" y="4581"/>
                              </a:lnTo>
                              <a:lnTo>
                                <a:pt x="3699" y="5318"/>
                              </a:lnTo>
                              <a:lnTo>
                                <a:pt x="1913" y="5318"/>
                              </a:lnTo>
                              <a:lnTo>
                                <a:pt x="1913" y="4336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5907"/>
                              </a:moveTo>
                              <a:lnTo>
                                <a:pt x="3699" y="5907"/>
                              </a:lnTo>
                              <a:lnTo>
                                <a:pt x="2678" y="6545"/>
                              </a:lnTo>
                              <a:lnTo>
                                <a:pt x="2296" y="6250"/>
                              </a:lnTo>
                              <a:lnTo>
                                <a:pt x="2125" y="6349"/>
                              </a:lnTo>
                              <a:lnTo>
                                <a:pt x="2700" y="6790"/>
                              </a:lnTo>
                              <a:lnTo>
                                <a:pt x="3699" y="6152"/>
                              </a:lnTo>
                              <a:lnTo>
                                <a:pt x="3699" y="6889"/>
                              </a:lnTo>
                              <a:lnTo>
                                <a:pt x="1913" y="6889"/>
                              </a:lnTo>
                              <a:lnTo>
                                <a:pt x="1913" y="59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7478"/>
                              </a:moveTo>
                              <a:lnTo>
                                <a:pt x="3699" y="7478"/>
                              </a:lnTo>
                              <a:lnTo>
                                <a:pt x="2678" y="8116"/>
                              </a:lnTo>
                              <a:lnTo>
                                <a:pt x="2296" y="7821"/>
                              </a:lnTo>
                              <a:lnTo>
                                <a:pt x="2125" y="7919"/>
                              </a:lnTo>
                              <a:lnTo>
                                <a:pt x="2700" y="8361"/>
                              </a:lnTo>
                              <a:lnTo>
                                <a:pt x="3699" y="7723"/>
                              </a:lnTo>
                              <a:lnTo>
                                <a:pt x="3699" y="8460"/>
                              </a:lnTo>
                              <a:lnTo>
                                <a:pt x="1913" y="8460"/>
                              </a:lnTo>
                              <a:lnTo>
                                <a:pt x="1913" y="7478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9049"/>
                              </a:moveTo>
                              <a:lnTo>
                                <a:pt x="3699" y="9049"/>
                              </a:lnTo>
                              <a:lnTo>
                                <a:pt x="2678" y="9687"/>
                              </a:lnTo>
                              <a:lnTo>
                                <a:pt x="2296" y="9392"/>
                              </a:lnTo>
                              <a:lnTo>
                                <a:pt x="2125" y="9490"/>
                              </a:lnTo>
                              <a:lnTo>
                                <a:pt x="2700" y="9932"/>
                              </a:lnTo>
                              <a:lnTo>
                                <a:pt x="3699" y="9294"/>
                              </a:lnTo>
                              <a:lnTo>
                                <a:pt x="3699" y="10030"/>
                              </a:lnTo>
                              <a:lnTo>
                                <a:pt x="1913" y="10030"/>
                              </a:lnTo>
                              <a:lnTo>
                                <a:pt x="1913" y="90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0620"/>
                              </a:moveTo>
                              <a:lnTo>
                                <a:pt x="3699" y="10620"/>
                              </a:lnTo>
                              <a:lnTo>
                                <a:pt x="2678" y="11258"/>
                              </a:lnTo>
                              <a:lnTo>
                                <a:pt x="2296" y="10963"/>
                              </a:lnTo>
                              <a:lnTo>
                                <a:pt x="2125" y="11061"/>
                              </a:lnTo>
                              <a:lnTo>
                                <a:pt x="2700" y="11503"/>
                              </a:lnTo>
                              <a:lnTo>
                                <a:pt x="3699" y="10865"/>
                              </a:lnTo>
                              <a:lnTo>
                                <a:pt x="3699" y="11601"/>
                              </a:lnTo>
                              <a:lnTo>
                                <a:pt x="1913" y="11601"/>
                              </a:lnTo>
                              <a:lnTo>
                                <a:pt x="1913" y="106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2190"/>
                              </a:moveTo>
                              <a:lnTo>
                                <a:pt x="3699" y="12190"/>
                              </a:lnTo>
                              <a:lnTo>
                                <a:pt x="2678" y="12829"/>
                              </a:lnTo>
                              <a:lnTo>
                                <a:pt x="2296" y="12534"/>
                              </a:lnTo>
                              <a:lnTo>
                                <a:pt x="2125" y="12632"/>
                              </a:lnTo>
                              <a:lnTo>
                                <a:pt x="2700" y="13074"/>
                              </a:lnTo>
                              <a:lnTo>
                                <a:pt x="3699" y="12436"/>
                              </a:lnTo>
                              <a:lnTo>
                                <a:pt x="3699" y="13172"/>
                              </a:lnTo>
                              <a:lnTo>
                                <a:pt x="1913" y="13172"/>
                              </a:lnTo>
                              <a:lnTo>
                                <a:pt x="1913" y="1219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3761"/>
                              </a:moveTo>
                              <a:lnTo>
                                <a:pt x="3699" y="13761"/>
                              </a:lnTo>
                              <a:lnTo>
                                <a:pt x="2678" y="14400"/>
                              </a:lnTo>
                              <a:lnTo>
                                <a:pt x="2296" y="14105"/>
                              </a:lnTo>
                              <a:lnTo>
                                <a:pt x="2125" y="14203"/>
                              </a:lnTo>
                              <a:lnTo>
                                <a:pt x="2700" y="14645"/>
                              </a:lnTo>
                              <a:lnTo>
                                <a:pt x="3699" y="14007"/>
                              </a:lnTo>
                              <a:lnTo>
                                <a:pt x="3699" y="14743"/>
                              </a:lnTo>
                              <a:lnTo>
                                <a:pt x="1913" y="14743"/>
                              </a:lnTo>
                              <a:lnTo>
                                <a:pt x="1913" y="1376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5332"/>
                              </a:moveTo>
                              <a:lnTo>
                                <a:pt x="3699" y="15332"/>
                              </a:lnTo>
                              <a:lnTo>
                                <a:pt x="2678" y="15970"/>
                              </a:lnTo>
                              <a:lnTo>
                                <a:pt x="2296" y="15676"/>
                              </a:lnTo>
                              <a:lnTo>
                                <a:pt x="2125" y="15774"/>
                              </a:lnTo>
                              <a:lnTo>
                                <a:pt x="2700" y="16216"/>
                              </a:lnTo>
                              <a:lnTo>
                                <a:pt x="3699" y="15578"/>
                              </a:lnTo>
                              <a:lnTo>
                                <a:pt x="3699" y="16314"/>
                              </a:lnTo>
                              <a:lnTo>
                                <a:pt x="1913" y="16314"/>
                              </a:lnTo>
                              <a:lnTo>
                                <a:pt x="1913" y="15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951EE5" id="Form" o:spid="_x0000_s1026" style="position:absolute;margin-left:43.15pt;margin-top:551.75pt;width:142.5pt;height:1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" path="m10757,21632r-5570,l85,17509r,-6660l85,81r10672,l21706,81r,10571l21706,21632r-10949,xem85,17509r5102,l5187,21632,85,17509xem12840,18507r3211,l16051,19260r-3211,l12840,18507xem16731,18507r3210,l19941,19260r-3210,l16731,18507xem1913,1194r1786,l2678,1832,2296,1538r-171,98l2700,2078r999,-638l3699,2176r-1786,l1913,1194xem1913,2765r1786,l2678,3403,2296,3109r-171,98l2700,3649r999,-639l3699,3747r-1786,l1913,2765xem1913,4336r1786,l2678,4974,2296,4680r-171,98l2700,5220r999,-639l3699,5318r-1786,l1913,4336xem1913,5907r1786,l2678,6545,2296,6250r-171,99l2700,6790r999,-638l3699,6889r-1786,l1913,5907xem1913,7478r1786,l2678,8116,2296,7821r-171,98l2700,8361r999,-638l3699,8460r-1786,l1913,7478xem1913,9049r1786,l2678,9687,2296,9392r-171,98l2700,9932r999,-638l3699,10030r-1786,l1913,9049xem1913,10620r1786,l2678,11258r-382,-295l2125,11061r575,442l3699,10865r,736l1913,11601r,-981xem1913,12190r1786,l2678,12829r-382,-295l2125,12632r575,442l3699,12436r,736l1913,13172r,-982xem1913,13761r1786,l2678,14400r-382,-295l2125,14203r575,442l3699,14007r,736l1913,14743r,-982xem1913,15332r1786,l2678,15970r-382,-294l2125,15774r575,442l3699,15578r,736l1913,16314r,-982xe" fillcolor="#d8ebb3">
                <v:stroke joinstyle="miter"/>
                <v:shadow on="t" offset="6pt,6pt"/>
                <v:path o:extrusionok="f" o:connecttype="custom" o:connectlocs="0,0;904875,0;1809750,0;1809750,1109663;1809750,2219325;904875,2219325;0,1109663" o:connectangles="0,0,0,0,0,0,0" textboxrect="4740,1309,19410,16331"/>
                <o:lock v:ext="edit" verticies="t"/>
              </v:shape>
            </w:pict>
          </mc:Fallback>
        </mc:AlternateContent>
      </w:r>
      <w:r>
        <w:rPr>
          <w:sz w:val="28"/>
          <w:szCs w:val="28"/>
        </w:rPr>
        <w:tab/>
      </w:r>
      <w:r w:rsidRPr="00885601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08669898" wp14:editId="62F8BF48">
            <wp:extent cx="750627" cy="655092"/>
            <wp:effectExtent l="0" t="0" r="0" b="0"/>
            <wp:docPr id="10" name="Picture 10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750721" cy="6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>work in your jotter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85601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inline distT="0" distB="0" distL="0" distR="0" wp14:anchorId="7BCF129B" wp14:editId="5209C243">
            <wp:extent cx="818866" cy="612640"/>
            <wp:effectExtent l="0" t="0" r="635" b="0"/>
            <wp:docPr id="11" name="Picture 11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20170" cy="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>group work</w:t>
      </w:r>
    </w:p>
    <w:p w:rsidR="00D076C0" w:rsidRDefault="00D076C0" w:rsidP="00D076C0">
      <w:pPr>
        <w:rPr>
          <w:sz w:val="28"/>
          <w:szCs w:val="28"/>
        </w:rPr>
      </w:pPr>
    </w:p>
    <w:p w:rsidR="00D076C0" w:rsidRDefault="00D076C0" w:rsidP="00D076C0">
      <w:pPr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E6B37" wp14:editId="361405E2">
                <wp:simplePos x="0" y="0"/>
                <wp:positionH relativeFrom="column">
                  <wp:posOffset>4277360</wp:posOffset>
                </wp:positionH>
                <wp:positionV relativeFrom="paragraph">
                  <wp:posOffset>145415</wp:posOffset>
                </wp:positionV>
                <wp:extent cx="1869743" cy="668740"/>
                <wp:effectExtent l="0" t="0" r="16510" b="171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743" cy="66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6C0" w:rsidRPr="006E0CA0" w:rsidRDefault="00D076C0" w:rsidP="00D076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F51FB">
                              <w:rPr>
                                <w:noProof/>
                                <w:u w:val="single"/>
                                <w:lang w:eastAsia="en-GB"/>
                              </w:rPr>
                              <w:t>Underlined Headings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should be written into your jotter with the date</w:t>
                            </w:r>
                          </w:p>
                          <w:p w:rsidR="00D076C0" w:rsidRDefault="00D076C0" w:rsidP="00D0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B6E6B3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36.8pt;margin-top:11.45pt;width:147.2pt;height:52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" fillcolor="white [3201]" strokeweight=".5pt">
                <v:textbox>
                  <w:txbxContent>
                    <w:p w:rsidR="00D076C0" w:rsidRPr="006E0CA0" w:rsidRDefault="00D076C0" w:rsidP="00D076C0">
                      <w:pPr>
                        <w:rPr>
                          <w:sz w:val="28"/>
                          <w:szCs w:val="28"/>
                        </w:rPr>
                      </w:pPr>
                      <w:r w:rsidRPr="002F51FB">
                        <w:rPr>
                          <w:noProof/>
                          <w:u w:val="single"/>
                          <w:lang w:eastAsia="en-GB"/>
                        </w:rPr>
                        <w:t>Underlined Headings</w:t>
                      </w:r>
                      <w:r>
                        <w:rPr>
                          <w:noProof/>
                          <w:lang w:eastAsia="en-GB"/>
                        </w:rPr>
                        <w:t xml:space="preserve"> should be written into your jotter with the date</w:t>
                      </w:r>
                    </w:p>
                    <w:p w:rsidR="00D076C0" w:rsidRDefault="00D076C0" w:rsidP="00D076C0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39326DF8" wp14:editId="5EB185C7">
            <wp:extent cx="477672" cy="477672"/>
            <wp:effectExtent l="0" t="0" r="0" b="0"/>
            <wp:docPr id="22" name="Picture 22" descr="http://t0.gstatic.com/images?q=tbn:ANd9GcSEJQC-fTl4I39s-Swj4RPE9ARoXZKO_JfYdReCz-HRwG8qH6MRfWaKjcw:png-1.findicons.com/files/icons/129/soft_scraps/64/highlighter_yellow_0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SEJQC-fTl4I39s-Swj4RPE9ARoXZKO_JfYdReCz-HRwG8qH6MRfWaKjcw:png-1.findicons.com/files/icons/129/soft_scraps/64/highlighter_yellow_0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1" cy="4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Highlight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076C0" w:rsidRDefault="00D076C0" w:rsidP="00D076C0">
      <w:pPr>
        <w:rPr>
          <w:sz w:val="28"/>
          <w:szCs w:val="28"/>
        </w:rPr>
      </w:pPr>
    </w:p>
    <w:p w:rsidR="00D076C0" w:rsidRDefault="00D076C0" w:rsidP="00D076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en-GB"/>
        </w:rPr>
        <w:drawing>
          <wp:inline distT="0" distB="0" distL="0" distR="0" wp14:anchorId="5B661675" wp14:editId="7678674F">
            <wp:extent cx="596900" cy="635000"/>
            <wp:effectExtent l="0" t="0" r="0" b="0"/>
            <wp:docPr id="78" name="Picture 78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ICT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  <w:lang w:eastAsia="en-GB"/>
        </w:rPr>
        <w:drawing>
          <wp:inline distT="0" distB="0" distL="0" distR="0" wp14:anchorId="0420359E" wp14:editId="62B5A1DF">
            <wp:extent cx="587829" cy="587829"/>
            <wp:effectExtent l="0" t="0" r="3175" b="3175"/>
            <wp:docPr id="8" name="Picture 8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0" cy="5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Practical work</w:t>
      </w:r>
      <w:r>
        <w:rPr>
          <w:sz w:val="28"/>
          <w:szCs w:val="28"/>
        </w:rPr>
        <w:tab/>
      </w:r>
      <w:r>
        <w:rPr>
          <w:rFonts w:ascii="Helvetica" w:hAnsi="Helvetica" w:cs="Helvetica"/>
          <w:noProof/>
          <w:color w:val="3B5998"/>
          <w:sz w:val="18"/>
          <w:szCs w:val="18"/>
          <w:lang w:eastAsia="en-GB"/>
        </w:rPr>
        <w:drawing>
          <wp:inline distT="0" distB="0" distL="0" distR="0" wp14:anchorId="6D0FE00B" wp14:editId="151305C0">
            <wp:extent cx="495300" cy="495300"/>
            <wp:effectExtent l="0" t="0" r="0" b="0"/>
            <wp:docPr id="85" name="Picture 85" descr="home,building,homepage,house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8565" descr="home,building,homepage,house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Homework </w:t>
      </w:r>
    </w:p>
    <w:p w:rsidR="00D076C0" w:rsidRDefault="00D076C0">
      <w:pPr>
        <w:spacing w:after="160" w:line="259" w:lineRule="auto"/>
      </w:pPr>
      <w:r>
        <w:br w:type="page"/>
      </w:r>
    </w:p>
    <w:p w:rsidR="003A4C2F" w:rsidRPr="006452E7" w:rsidRDefault="00E47FA1" w:rsidP="006452E7">
      <w:pPr>
        <w:jc w:val="center"/>
        <w:rPr>
          <w:sz w:val="48"/>
          <w:szCs w:val="48"/>
        </w:rPr>
      </w:pPr>
      <w:r w:rsidRPr="00BF7230">
        <w:rPr>
          <w:rFonts w:ascii="Arial" w:hAnsi="Arial" w:cs="Arial"/>
          <w:noProof/>
          <w:color w:val="1A0DAB"/>
          <w:sz w:val="28"/>
          <w:szCs w:val="28"/>
          <w:lang w:eastAsia="en-GB"/>
        </w:rPr>
        <w:lastRenderedPageBreak/>
        <w:drawing>
          <wp:inline distT="0" distB="0" distL="0" distR="0" wp14:anchorId="5B9CA7B7" wp14:editId="23DAFD76">
            <wp:extent cx="477520" cy="477520"/>
            <wp:effectExtent l="0" t="0" r="0" b="0"/>
            <wp:docPr id="13" name="Picture 13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54B" w:rsidRPr="006452E7">
        <w:rPr>
          <w:sz w:val="48"/>
          <w:szCs w:val="48"/>
        </w:rPr>
        <w:t>Revision Quiz</w:t>
      </w:r>
    </w:p>
    <w:p w:rsidR="003A4C2F" w:rsidRDefault="00E47FA1" w:rsidP="003A4C2F">
      <w:pPr>
        <w:jc w:val="center"/>
        <w:rPr>
          <w:b/>
          <w:i/>
          <w:sz w:val="40"/>
          <w:szCs w:val="40"/>
        </w:rPr>
      </w:pPr>
      <w:r w:rsidRPr="003A4C2F">
        <w:rPr>
          <w:b/>
          <w:i/>
          <w:sz w:val="40"/>
          <w:szCs w:val="40"/>
        </w:rPr>
        <w:t xml:space="preserve">What can you remember from </w:t>
      </w:r>
    </w:p>
    <w:p w:rsidR="0018705D" w:rsidRPr="003A4C2F" w:rsidRDefault="00E47FA1" w:rsidP="003A4C2F">
      <w:pPr>
        <w:jc w:val="center"/>
        <w:rPr>
          <w:b/>
          <w:i/>
          <w:sz w:val="40"/>
          <w:szCs w:val="40"/>
        </w:rPr>
      </w:pPr>
      <w:r w:rsidRPr="003A4C2F">
        <w:rPr>
          <w:b/>
          <w:i/>
          <w:sz w:val="40"/>
          <w:szCs w:val="40"/>
        </w:rPr>
        <w:t>S1</w:t>
      </w:r>
      <w:r w:rsidR="003A4C2F">
        <w:rPr>
          <w:b/>
          <w:i/>
          <w:sz w:val="40"/>
          <w:szCs w:val="40"/>
        </w:rPr>
        <w:t xml:space="preserve"> Science</w:t>
      </w:r>
      <w:r w:rsidRPr="003A4C2F">
        <w:rPr>
          <w:b/>
          <w:i/>
          <w:sz w:val="40"/>
          <w:szCs w:val="40"/>
        </w:rPr>
        <w:t xml:space="preserve"> and S2 Biology Units?</w:t>
      </w:r>
    </w:p>
    <w:p w:rsidR="003A4C2F" w:rsidRDefault="0068372C" w:rsidP="003A4C2F">
      <w:pPr>
        <w:jc w:val="center"/>
        <w:rPr>
          <w:rFonts w:ascii="Noto Sans" w:hAnsi="Noto Sans"/>
          <w:noProof/>
          <w:color w:val="000000"/>
          <w:sz w:val="28"/>
          <w:szCs w:val="28"/>
          <w:lang w:eastAsia="en-GB"/>
        </w:rPr>
      </w:pPr>
      <w:r>
        <w:rPr>
          <w:rFonts w:ascii="Noto Sans" w:hAnsi="Noto Sans"/>
          <w:noProof/>
          <w:color w:val="000000"/>
          <w:sz w:val="28"/>
          <w:szCs w:val="28"/>
          <w:lang w:eastAsia="en-GB"/>
        </w:rPr>
        <w:t xml:space="preserve">  </w:t>
      </w:r>
      <w:r w:rsidRPr="00885601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inline distT="0" distB="0" distL="0" distR="0" wp14:anchorId="21F09388" wp14:editId="2558956F">
            <wp:extent cx="818866" cy="612640"/>
            <wp:effectExtent l="0" t="0" r="635" b="0"/>
            <wp:docPr id="14" name="Picture 14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20170" cy="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Noto Sans" w:hAnsi="Noto Sans"/>
          <w:noProof/>
          <w:color w:val="000000"/>
          <w:sz w:val="28"/>
          <w:szCs w:val="28"/>
          <w:lang w:eastAsia="en-GB"/>
        </w:rPr>
        <w:t xml:space="preserve">                         </w:t>
      </w:r>
      <w:r w:rsidR="003A4C2F" w:rsidRPr="00BF7230">
        <w:rPr>
          <w:noProof/>
          <w:lang w:eastAsia="en-GB"/>
        </w:rPr>
        <w:drawing>
          <wp:inline distT="0" distB="0" distL="0" distR="0" wp14:anchorId="3D58D9F9" wp14:editId="14AEFF39">
            <wp:extent cx="643737" cy="527784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81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72C" w:rsidRPr="002505F2" w:rsidRDefault="0068372C" w:rsidP="003A4C2F">
      <w:pPr>
        <w:jc w:val="center"/>
        <w:rPr>
          <w:b/>
          <w:i/>
          <w:sz w:val="32"/>
          <w:szCs w:val="32"/>
        </w:rPr>
      </w:pPr>
    </w:p>
    <w:p w:rsidR="0018705D" w:rsidRPr="002505F2" w:rsidRDefault="0018705D" w:rsidP="003A4C2F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505F2">
        <w:rPr>
          <w:sz w:val="32"/>
          <w:szCs w:val="32"/>
        </w:rPr>
        <w:t xml:space="preserve">On a </w:t>
      </w:r>
      <w:r w:rsidRPr="00D83F05">
        <w:rPr>
          <w:b/>
          <w:sz w:val="32"/>
          <w:szCs w:val="32"/>
        </w:rPr>
        <w:t>mini white board</w:t>
      </w:r>
      <w:r w:rsidRPr="002505F2">
        <w:rPr>
          <w:sz w:val="32"/>
          <w:szCs w:val="32"/>
        </w:rPr>
        <w:t xml:space="preserve"> draw a typical plant cell like the one below</w:t>
      </w:r>
      <w:r w:rsidR="00B43AC7">
        <w:rPr>
          <w:sz w:val="32"/>
          <w:szCs w:val="32"/>
        </w:rPr>
        <w:t>.</w:t>
      </w:r>
    </w:p>
    <w:p w:rsidR="003D37E3" w:rsidRPr="002505F2" w:rsidRDefault="00D83F05" w:rsidP="003D37E3">
      <w:pPr>
        <w:rPr>
          <w:sz w:val="32"/>
          <w:szCs w:val="32"/>
        </w:rPr>
      </w:pPr>
      <w:r w:rsidRPr="002505F2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4144" behindDoc="0" locked="0" layoutInCell="1" allowOverlap="1" wp14:anchorId="1CFEE40B" wp14:editId="797F2BBF">
            <wp:simplePos x="0" y="0"/>
            <wp:positionH relativeFrom="column">
              <wp:posOffset>1264782</wp:posOffset>
            </wp:positionH>
            <wp:positionV relativeFrom="paragraph">
              <wp:posOffset>11706</wp:posOffset>
            </wp:positionV>
            <wp:extent cx="2069465" cy="1983105"/>
            <wp:effectExtent l="0" t="0" r="6985" b="0"/>
            <wp:wrapSquare wrapText="bothSides"/>
            <wp:docPr id="2" name="irc_mi" descr="http://www.oldschool.com.sg/modpub/11873938544822af472db0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ldschool.com.sg/modpub/11873938544822af472db0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4" b="13714"/>
                    <a:stretch/>
                  </pic:blipFill>
                  <pic:spPr bwMode="auto">
                    <a:xfrm>
                      <a:off x="0" y="0"/>
                      <a:ext cx="20694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3F05" w:rsidRDefault="00D83F05" w:rsidP="00B25458">
      <w:pPr>
        <w:ind w:left="360"/>
        <w:rPr>
          <w:sz w:val="32"/>
          <w:szCs w:val="32"/>
        </w:rPr>
      </w:pPr>
    </w:p>
    <w:p w:rsidR="0018705D" w:rsidRPr="002505F2" w:rsidRDefault="00B25458" w:rsidP="00B25458">
      <w:pPr>
        <w:ind w:left="360"/>
        <w:rPr>
          <w:sz w:val="32"/>
          <w:szCs w:val="32"/>
        </w:rPr>
      </w:pPr>
      <w:r w:rsidRPr="002505F2">
        <w:rPr>
          <w:sz w:val="32"/>
          <w:szCs w:val="32"/>
        </w:rPr>
        <w:t>Plant</w:t>
      </w:r>
      <w:r w:rsidR="0018705D" w:rsidRPr="002505F2">
        <w:rPr>
          <w:sz w:val="32"/>
          <w:szCs w:val="32"/>
        </w:rPr>
        <w:t xml:space="preserve"> cell</w:t>
      </w:r>
    </w:p>
    <w:p w:rsidR="003A4C2F" w:rsidRPr="000359DD" w:rsidRDefault="003D37E3" w:rsidP="003A4C2F">
      <w:pPr>
        <w:pStyle w:val="ListParagraph"/>
        <w:spacing w:after="360"/>
        <w:rPr>
          <w:sz w:val="20"/>
          <w:szCs w:val="20"/>
        </w:rPr>
      </w:pPr>
      <w:r w:rsidRPr="002505F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931F1" wp14:editId="297DBBA0">
                <wp:simplePos x="0" y="0"/>
                <wp:positionH relativeFrom="column">
                  <wp:posOffset>-1324859</wp:posOffset>
                </wp:positionH>
                <wp:positionV relativeFrom="paragraph">
                  <wp:posOffset>523599</wp:posOffset>
                </wp:positionV>
                <wp:extent cx="475013" cy="308758"/>
                <wp:effectExtent l="0" t="0" r="20320" b="15240"/>
                <wp:wrapNone/>
                <wp:docPr id="18443" name="Oval 18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0875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9D12143" id="Oval 18443" o:spid="_x0000_s1026" style="position:absolute;margin-left:-104.3pt;margin-top:41.25pt;width:37.4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" fillcolor="#8496b0 [1951]" strokecolor="#747070 [1614]" strokeweight="1pt">
                <v:stroke joinstyle="miter"/>
              </v:oval>
            </w:pict>
          </mc:Fallback>
        </mc:AlternateContent>
      </w:r>
      <w:r w:rsidRPr="002505F2">
        <w:rPr>
          <w:sz w:val="32"/>
          <w:szCs w:val="32"/>
        </w:rPr>
        <w:tab/>
      </w:r>
      <w:r w:rsidR="0018705D" w:rsidRPr="002505F2">
        <w:rPr>
          <w:sz w:val="32"/>
          <w:szCs w:val="32"/>
        </w:rPr>
        <w:t xml:space="preserve">Try to label the </w:t>
      </w:r>
      <w:r w:rsidR="0018705D" w:rsidRPr="00D83F05">
        <w:rPr>
          <w:b/>
          <w:sz w:val="32"/>
          <w:szCs w:val="32"/>
        </w:rPr>
        <w:t>six</w:t>
      </w:r>
      <w:r w:rsidR="0018705D" w:rsidRPr="002505F2">
        <w:rPr>
          <w:sz w:val="32"/>
          <w:szCs w:val="32"/>
        </w:rPr>
        <w:t xml:space="preserve"> parts of </w:t>
      </w:r>
      <w:r w:rsidRPr="002505F2">
        <w:rPr>
          <w:sz w:val="32"/>
          <w:szCs w:val="32"/>
        </w:rPr>
        <w:tab/>
      </w:r>
      <w:r w:rsidR="0018705D" w:rsidRPr="002505F2">
        <w:rPr>
          <w:sz w:val="32"/>
          <w:szCs w:val="32"/>
        </w:rPr>
        <w:t xml:space="preserve">the plant cell </w:t>
      </w:r>
      <w:r w:rsidR="002505F2" w:rsidRPr="002505F2">
        <w:rPr>
          <w:sz w:val="32"/>
          <w:szCs w:val="32"/>
        </w:rPr>
        <w:t>–</w:t>
      </w:r>
      <w:r w:rsidR="00E47FA1" w:rsidRPr="002505F2">
        <w:rPr>
          <w:sz w:val="32"/>
          <w:szCs w:val="32"/>
        </w:rPr>
        <w:t xml:space="preserve"> </w:t>
      </w:r>
      <w:r w:rsidR="002505F2" w:rsidRPr="002505F2">
        <w:rPr>
          <w:sz w:val="32"/>
          <w:szCs w:val="32"/>
        </w:rPr>
        <w:t xml:space="preserve">CLUE - </w:t>
      </w:r>
      <w:r w:rsidR="0018705D" w:rsidRPr="002505F2">
        <w:rPr>
          <w:sz w:val="32"/>
          <w:szCs w:val="32"/>
        </w:rPr>
        <w:t xml:space="preserve">three </w:t>
      </w:r>
      <w:r w:rsidRPr="002505F2">
        <w:rPr>
          <w:sz w:val="32"/>
          <w:szCs w:val="32"/>
        </w:rPr>
        <w:tab/>
      </w:r>
      <w:r w:rsidR="0018705D" w:rsidRPr="002505F2">
        <w:rPr>
          <w:sz w:val="32"/>
          <w:szCs w:val="32"/>
        </w:rPr>
        <w:t>part</w:t>
      </w:r>
      <w:r w:rsidR="00E47FA1" w:rsidRPr="002505F2">
        <w:rPr>
          <w:sz w:val="32"/>
          <w:szCs w:val="32"/>
        </w:rPr>
        <w:t>s</w:t>
      </w:r>
      <w:r w:rsidRPr="002505F2">
        <w:rPr>
          <w:sz w:val="32"/>
          <w:szCs w:val="32"/>
        </w:rPr>
        <w:t xml:space="preserve"> are </w:t>
      </w:r>
      <w:r w:rsidR="0018705D" w:rsidRPr="002505F2">
        <w:rPr>
          <w:sz w:val="32"/>
          <w:szCs w:val="32"/>
        </w:rPr>
        <w:t xml:space="preserve">the same </w:t>
      </w:r>
      <w:r w:rsidR="00E47FA1" w:rsidRPr="002505F2">
        <w:rPr>
          <w:sz w:val="32"/>
          <w:szCs w:val="32"/>
        </w:rPr>
        <w:t xml:space="preserve">in animal </w:t>
      </w:r>
      <w:r w:rsidRPr="002505F2">
        <w:rPr>
          <w:sz w:val="32"/>
          <w:szCs w:val="32"/>
        </w:rPr>
        <w:tab/>
      </w:r>
      <w:r w:rsidR="00E47FA1" w:rsidRPr="002505F2">
        <w:rPr>
          <w:sz w:val="32"/>
          <w:szCs w:val="32"/>
        </w:rPr>
        <w:t xml:space="preserve">cells. </w:t>
      </w:r>
      <w:r w:rsidR="00E47FA1" w:rsidRPr="000359DD">
        <w:rPr>
          <w:sz w:val="20"/>
          <w:szCs w:val="20"/>
        </w:rPr>
        <w:t>[S1 Cells to Systems]</w:t>
      </w:r>
    </w:p>
    <w:p w:rsidR="003D37E3" w:rsidRPr="002505F2" w:rsidRDefault="003D37E3" w:rsidP="003D37E3">
      <w:pPr>
        <w:pStyle w:val="ListParagraph"/>
        <w:spacing w:after="240"/>
        <w:rPr>
          <w:sz w:val="32"/>
          <w:szCs w:val="32"/>
        </w:rPr>
      </w:pPr>
    </w:p>
    <w:p w:rsidR="003A4C2F" w:rsidRPr="002505F2" w:rsidRDefault="003A4C2F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Which part of the plant cell is green</w:t>
      </w:r>
      <w:r w:rsidR="0018705D" w:rsidRPr="002505F2">
        <w:rPr>
          <w:sz w:val="32"/>
          <w:szCs w:val="32"/>
        </w:rPr>
        <w:t>?</w:t>
      </w:r>
      <w:r w:rsidRPr="002505F2">
        <w:rPr>
          <w:sz w:val="32"/>
          <w:szCs w:val="32"/>
        </w:rPr>
        <w:t xml:space="preserve"> </w:t>
      </w:r>
      <w:r w:rsidRPr="00B43AC7">
        <w:rPr>
          <w:sz w:val="20"/>
          <w:szCs w:val="20"/>
        </w:rPr>
        <w:t>[S1 Cells to Systems]</w:t>
      </w:r>
    </w:p>
    <w:p w:rsidR="00E47FA1" w:rsidRPr="002505F2" w:rsidRDefault="00E47FA1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What is at the beginning of every food chain?</w:t>
      </w:r>
      <w:r w:rsidR="003A4C2F" w:rsidRPr="00B43AC7">
        <w:rPr>
          <w:sz w:val="20"/>
          <w:szCs w:val="20"/>
        </w:rPr>
        <w:t xml:space="preserve"> [S2 Ecosystems]</w:t>
      </w:r>
    </w:p>
    <w:p w:rsidR="00E47FA1" w:rsidRPr="002505F2" w:rsidRDefault="00E47FA1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Why do food chains start like this?</w:t>
      </w:r>
      <w:r w:rsidR="003A4C2F" w:rsidRPr="002505F2">
        <w:rPr>
          <w:sz w:val="32"/>
          <w:szCs w:val="32"/>
        </w:rPr>
        <w:t xml:space="preserve"> </w:t>
      </w:r>
      <w:r w:rsidR="003A4C2F" w:rsidRPr="00B43AC7">
        <w:rPr>
          <w:sz w:val="20"/>
          <w:szCs w:val="20"/>
        </w:rPr>
        <w:t>[S2 Ecosystems]</w:t>
      </w:r>
    </w:p>
    <w:p w:rsidR="00E47FA1" w:rsidRPr="002505F2" w:rsidRDefault="00E47FA1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What do the arrows in a food chain show?</w:t>
      </w:r>
      <w:r w:rsidR="003A4C2F" w:rsidRPr="002505F2">
        <w:rPr>
          <w:sz w:val="32"/>
          <w:szCs w:val="32"/>
        </w:rPr>
        <w:t xml:space="preserve"> </w:t>
      </w:r>
      <w:r w:rsidR="003A4C2F" w:rsidRPr="00B43AC7">
        <w:rPr>
          <w:sz w:val="20"/>
          <w:szCs w:val="20"/>
        </w:rPr>
        <w:t>[S2 Ecosystems]</w:t>
      </w:r>
    </w:p>
    <w:p w:rsidR="00E47FA1" w:rsidRPr="002505F2" w:rsidRDefault="00E47FA1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What are the two raw materials of aerobic respiration?</w:t>
      </w:r>
      <w:r w:rsidR="003A4C2F" w:rsidRPr="002505F2">
        <w:rPr>
          <w:sz w:val="32"/>
          <w:szCs w:val="32"/>
        </w:rPr>
        <w:t xml:space="preserve"> </w:t>
      </w:r>
      <w:r w:rsidR="003A4C2F" w:rsidRPr="00B43AC7">
        <w:rPr>
          <w:sz w:val="20"/>
          <w:szCs w:val="20"/>
        </w:rPr>
        <w:t>[S2 Cells]</w:t>
      </w:r>
    </w:p>
    <w:p w:rsidR="00E47FA1" w:rsidRPr="002505F2" w:rsidRDefault="00E47FA1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Why do all living cells need to respire?</w:t>
      </w:r>
      <w:r w:rsidR="003A4C2F" w:rsidRPr="002505F2">
        <w:rPr>
          <w:sz w:val="32"/>
          <w:szCs w:val="32"/>
        </w:rPr>
        <w:t xml:space="preserve"> </w:t>
      </w:r>
      <w:r w:rsidR="003A4C2F" w:rsidRPr="00B43AC7">
        <w:rPr>
          <w:sz w:val="20"/>
          <w:szCs w:val="20"/>
        </w:rPr>
        <w:t>[S2 Cells]</w:t>
      </w:r>
    </w:p>
    <w:p w:rsidR="00E47FA1" w:rsidRPr="002505F2" w:rsidRDefault="00E47FA1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>If there is a higher concentration of a substance in one area what process causes it to move to an area where the concentration is lower?</w:t>
      </w:r>
      <w:r w:rsidR="003A4C2F" w:rsidRPr="002505F2">
        <w:rPr>
          <w:sz w:val="32"/>
          <w:szCs w:val="32"/>
        </w:rPr>
        <w:t xml:space="preserve"> </w:t>
      </w:r>
      <w:r w:rsidR="003A4C2F" w:rsidRPr="00B43AC7">
        <w:rPr>
          <w:sz w:val="20"/>
          <w:szCs w:val="20"/>
        </w:rPr>
        <w:t>[S2 Cells]</w:t>
      </w:r>
    </w:p>
    <w:p w:rsidR="003A4C2F" w:rsidRPr="002505F2" w:rsidRDefault="003A4C2F" w:rsidP="003A4C2F">
      <w:pPr>
        <w:pStyle w:val="ListParagraph"/>
        <w:numPr>
          <w:ilvl w:val="0"/>
          <w:numId w:val="5"/>
        </w:numPr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 xml:space="preserve">Which part of a cell </w:t>
      </w:r>
      <w:r w:rsidR="00E47FA1" w:rsidRPr="002505F2">
        <w:rPr>
          <w:sz w:val="32"/>
          <w:szCs w:val="32"/>
        </w:rPr>
        <w:t>controls the entry and exit of substances from a cell?</w:t>
      </w:r>
      <w:r w:rsidRPr="002505F2">
        <w:rPr>
          <w:sz w:val="32"/>
          <w:szCs w:val="32"/>
        </w:rPr>
        <w:t xml:space="preserve"> </w:t>
      </w:r>
      <w:r w:rsidRPr="00B43AC7">
        <w:rPr>
          <w:sz w:val="20"/>
          <w:szCs w:val="20"/>
        </w:rPr>
        <w:t>[S2 Cells]</w:t>
      </w:r>
    </w:p>
    <w:p w:rsidR="00B43AC7" w:rsidRDefault="003A4C2F" w:rsidP="00B43AC7">
      <w:pPr>
        <w:pStyle w:val="ListParagraph"/>
        <w:numPr>
          <w:ilvl w:val="0"/>
          <w:numId w:val="5"/>
        </w:numPr>
        <w:tabs>
          <w:tab w:val="left" w:pos="810"/>
        </w:tabs>
        <w:spacing w:after="240"/>
        <w:rPr>
          <w:sz w:val="32"/>
          <w:szCs w:val="32"/>
        </w:rPr>
      </w:pPr>
      <w:r w:rsidRPr="002505F2">
        <w:rPr>
          <w:sz w:val="32"/>
          <w:szCs w:val="32"/>
        </w:rPr>
        <w:t xml:space="preserve">What forms of energy come from the sun? </w:t>
      </w:r>
      <w:r w:rsidRPr="00B43AC7">
        <w:rPr>
          <w:sz w:val="20"/>
          <w:szCs w:val="20"/>
        </w:rPr>
        <w:t>[S1 Energy]</w:t>
      </w:r>
    </w:p>
    <w:p w:rsidR="009F654B" w:rsidRPr="00B43AC7" w:rsidRDefault="003A4C2F" w:rsidP="00B43AC7">
      <w:pPr>
        <w:pStyle w:val="ListParagraph"/>
        <w:numPr>
          <w:ilvl w:val="0"/>
          <w:numId w:val="5"/>
        </w:numPr>
        <w:tabs>
          <w:tab w:val="left" w:pos="810"/>
        </w:tabs>
        <w:spacing w:after="240"/>
        <w:rPr>
          <w:sz w:val="32"/>
          <w:szCs w:val="32"/>
        </w:rPr>
      </w:pPr>
      <w:r w:rsidRPr="00B43AC7">
        <w:rPr>
          <w:sz w:val="32"/>
          <w:szCs w:val="32"/>
        </w:rPr>
        <w:t>What is the form of energy stored in food?</w:t>
      </w:r>
      <w:r w:rsidR="009F654B" w:rsidRPr="00B43AC7">
        <w:rPr>
          <w:sz w:val="32"/>
          <w:szCs w:val="32"/>
        </w:rPr>
        <w:t xml:space="preserve"> </w:t>
      </w:r>
      <w:r w:rsidR="009F654B" w:rsidRPr="00B43AC7">
        <w:rPr>
          <w:sz w:val="20"/>
          <w:szCs w:val="20"/>
        </w:rPr>
        <w:t>[S1 Energy]</w:t>
      </w:r>
    </w:p>
    <w:p w:rsidR="003A4C2F" w:rsidRPr="00B43AC7" w:rsidRDefault="009F654B" w:rsidP="009F654B">
      <w:pPr>
        <w:pStyle w:val="ListParagraph"/>
        <w:numPr>
          <w:ilvl w:val="0"/>
          <w:numId w:val="5"/>
        </w:numPr>
        <w:tabs>
          <w:tab w:val="left" w:pos="360"/>
          <w:tab w:val="left" w:pos="540"/>
        </w:tabs>
        <w:spacing w:after="240"/>
        <w:ind w:left="630"/>
        <w:rPr>
          <w:sz w:val="20"/>
          <w:szCs w:val="20"/>
        </w:rPr>
      </w:pPr>
      <w:r w:rsidRPr="002505F2">
        <w:rPr>
          <w:sz w:val="32"/>
          <w:szCs w:val="32"/>
        </w:rPr>
        <w:t>What is the name for reproduction involving only one parent?</w:t>
      </w:r>
      <w:r w:rsidR="003A4C2F" w:rsidRPr="002505F2">
        <w:rPr>
          <w:sz w:val="32"/>
          <w:szCs w:val="32"/>
        </w:rPr>
        <w:t xml:space="preserve"> </w:t>
      </w:r>
      <w:r w:rsidRPr="00B43AC7">
        <w:rPr>
          <w:sz w:val="20"/>
          <w:szCs w:val="20"/>
        </w:rPr>
        <w:t>[S2 Species Survival]</w:t>
      </w:r>
    </w:p>
    <w:p w:rsidR="003D37E3" w:rsidRDefault="003D37E3">
      <w:pPr>
        <w:spacing w:after="160" w:line="259" w:lineRule="auto"/>
        <w:rPr>
          <w:sz w:val="28"/>
          <w:szCs w:val="28"/>
          <w:u w:val="single"/>
        </w:rPr>
      </w:pPr>
    </w:p>
    <w:p w:rsidR="00D076C0" w:rsidRPr="002505F2" w:rsidRDefault="00036C3E">
      <w:pPr>
        <w:spacing w:after="160" w:line="259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  <w:r w:rsidR="006452E7" w:rsidRPr="002505F2">
        <w:rPr>
          <w:sz w:val="28"/>
          <w:szCs w:val="28"/>
          <w:u w:val="single"/>
        </w:rPr>
        <w:lastRenderedPageBreak/>
        <w:t>Photosynthesis</w:t>
      </w:r>
    </w:p>
    <w:p w:rsidR="006452E7" w:rsidRDefault="00A56C79">
      <w:pPr>
        <w:spacing w:after="160" w:line="259" w:lineRule="auto"/>
        <w:rPr>
          <w:sz w:val="28"/>
          <w:szCs w:val="28"/>
        </w:rPr>
      </w:pPr>
      <w:r w:rsidRPr="002505F2">
        <w:rPr>
          <w:rFonts w:ascii="Helvetica" w:hAnsi="Helvetica"/>
          <w:noProof/>
          <w:color w:val="0088CC"/>
          <w:sz w:val="28"/>
          <w:szCs w:val="28"/>
          <w:lang w:eastAsia="en-GB"/>
        </w:rPr>
        <w:drawing>
          <wp:inline distT="0" distB="0" distL="0" distR="0" wp14:anchorId="7CA0BEF1" wp14:editId="3DCA1E82">
            <wp:extent cx="691688" cy="559558"/>
            <wp:effectExtent l="0" t="0" r="0" b="0"/>
            <wp:docPr id="21" name="Picture 21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5" cy="5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458">
        <w:rPr>
          <w:sz w:val="28"/>
          <w:szCs w:val="28"/>
        </w:rPr>
        <w:t>C</w:t>
      </w:r>
      <w:r w:rsidR="006452E7" w:rsidRPr="002505F2">
        <w:rPr>
          <w:sz w:val="28"/>
          <w:szCs w:val="28"/>
        </w:rPr>
        <w:t>ells</w:t>
      </w:r>
      <w:r w:rsidR="00B25458">
        <w:rPr>
          <w:sz w:val="28"/>
          <w:szCs w:val="28"/>
        </w:rPr>
        <w:t xml:space="preserve"> from the green parts of plants </w:t>
      </w:r>
      <w:r w:rsidR="006452E7" w:rsidRPr="002505F2">
        <w:rPr>
          <w:sz w:val="28"/>
          <w:szCs w:val="28"/>
        </w:rPr>
        <w:t xml:space="preserve">contain structures called </w:t>
      </w:r>
      <w:r w:rsidR="006452E7" w:rsidRPr="002505F2">
        <w:rPr>
          <w:b/>
          <w:sz w:val="28"/>
          <w:szCs w:val="28"/>
        </w:rPr>
        <w:t>chloroplasts</w:t>
      </w:r>
      <w:r w:rsidR="006452E7" w:rsidRPr="002505F2">
        <w:rPr>
          <w:sz w:val="28"/>
          <w:szCs w:val="28"/>
        </w:rPr>
        <w:t xml:space="preserve">. The chloroplasts contain a green pigment called </w:t>
      </w:r>
      <w:r w:rsidR="006452E7" w:rsidRPr="002505F2">
        <w:rPr>
          <w:b/>
          <w:sz w:val="28"/>
          <w:szCs w:val="28"/>
        </w:rPr>
        <w:t>chlorophyll</w:t>
      </w:r>
      <w:r w:rsidR="006452E7" w:rsidRPr="002505F2">
        <w:rPr>
          <w:sz w:val="28"/>
          <w:szCs w:val="28"/>
        </w:rPr>
        <w:t xml:space="preserve">. This pigment can trap the energy in </w:t>
      </w:r>
      <w:r w:rsidR="006452E7" w:rsidRPr="002505F2">
        <w:rPr>
          <w:b/>
          <w:sz w:val="28"/>
          <w:szCs w:val="28"/>
        </w:rPr>
        <w:t>light</w:t>
      </w:r>
      <w:r w:rsidR="006452E7" w:rsidRPr="002505F2">
        <w:rPr>
          <w:sz w:val="28"/>
          <w:szCs w:val="28"/>
        </w:rPr>
        <w:t xml:space="preserve"> and use it to convert </w:t>
      </w:r>
      <w:r w:rsidR="006452E7" w:rsidRPr="002505F2">
        <w:rPr>
          <w:b/>
          <w:sz w:val="28"/>
          <w:szCs w:val="28"/>
        </w:rPr>
        <w:t>carbon dioxide</w:t>
      </w:r>
      <w:r w:rsidR="006452E7" w:rsidRPr="002505F2">
        <w:rPr>
          <w:sz w:val="28"/>
          <w:szCs w:val="28"/>
        </w:rPr>
        <w:t xml:space="preserve"> and </w:t>
      </w:r>
      <w:r w:rsidR="006452E7" w:rsidRPr="002505F2">
        <w:rPr>
          <w:b/>
          <w:sz w:val="28"/>
          <w:szCs w:val="28"/>
        </w:rPr>
        <w:t>water</w:t>
      </w:r>
      <w:r w:rsidR="006452E7" w:rsidRPr="002505F2">
        <w:rPr>
          <w:sz w:val="28"/>
          <w:szCs w:val="28"/>
        </w:rPr>
        <w:t xml:space="preserve"> into </w:t>
      </w:r>
      <w:r w:rsidR="006452E7" w:rsidRPr="002505F2">
        <w:rPr>
          <w:b/>
          <w:sz w:val="28"/>
          <w:szCs w:val="28"/>
        </w:rPr>
        <w:t>oxygen</w:t>
      </w:r>
      <w:r w:rsidR="001B0A6B" w:rsidRPr="002505F2">
        <w:rPr>
          <w:b/>
          <w:sz w:val="28"/>
          <w:szCs w:val="28"/>
        </w:rPr>
        <w:t xml:space="preserve"> </w:t>
      </w:r>
      <w:r w:rsidR="001B0A6B" w:rsidRPr="002505F2">
        <w:rPr>
          <w:sz w:val="28"/>
          <w:szCs w:val="28"/>
        </w:rPr>
        <w:t xml:space="preserve">and </w:t>
      </w:r>
      <w:r w:rsidR="001B0A6B" w:rsidRPr="002505F2">
        <w:rPr>
          <w:b/>
          <w:sz w:val="28"/>
          <w:szCs w:val="28"/>
        </w:rPr>
        <w:t>glucose</w:t>
      </w:r>
      <w:r w:rsidR="006452E7" w:rsidRPr="002505F2">
        <w:rPr>
          <w:sz w:val="28"/>
          <w:szCs w:val="28"/>
        </w:rPr>
        <w:t xml:space="preserve">. Plants therefore change </w:t>
      </w:r>
      <w:r w:rsidR="006452E7" w:rsidRPr="00B25458">
        <w:rPr>
          <w:b/>
          <w:sz w:val="28"/>
          <w:szCs w:val="28"/>
        </w:rPr>
        <w:t>light</w:t>
      </w:r>
      <w:r w:rsidR="006452E7" w:rsidRPr="002505F2">
        <w:rPr>
          <w:sz w:val="28"/>
          <w:szCs w:val="28"/>
        </w:rPr>
        <w:t xml:space="preserve"> energy into </w:t>
      </w:r>
      <w:r w:rsidR="006452E7" w:rsidRPr="002505F2">
        <w:rPr>
          <w:b/>
          <w:sz w:val="28"/>
          <w:szCs w:val="28"/>
        </w:rPr>
        <w:t>chemical</w:t>
      </w:r>
      <w:r w:rsidR="006452E7" w:rsidRPr="002505F2">
        <w:rPr>
          <w:sz w:val="28"/>
          <w:szCs w:val="28"/>
        </w:rPr>
        <w:t xml:space="preserve"> energy which is stored in the molecules of glucose. </w:t>
      </w:r>
      <w:r w:rsidR="00B25458">
        <w:rPr>
          <w:sz w:val="28"/>
          <w:szCs w:val="28"/>
        </w:rPr>
        <w:t xml:space="preserve">This process is called </w:t>
      </w:r>
      <w:r w:rsidR="00B25458" w:rsidRPr="00B25458">
        <w:rPr>
          <w:b/>
          <w:sz w:val="28"/>
          <w:szCs w:val="28"/>
        </w:rPr>
        <w:t>photosynthesis</w:t>
      </w:r>
      <w:r w:rsidR="00B25458">
        <w:rPr>
          <w:sz w:val="28"/>
          <w:szCs w:val="28"/>
        </w:rPr>
        <w:t xml:space="preserve">. </w:t>
      </w:r>
      <w:r w:rsidR="006452E7" w:rsidRPr="002505F2">
        <w:rPr>
          <w:sz w:val="28"/>
          <w:szCs w:val="28"/>
        </w:rPr>
        <w:t xml:space="preserve">The glucose can then be stored as </w:t>
      </w:r>
      <w:r w:rsidR="006452E7" w:rsidRPr="002505F2">
        <w:rPr>
          <w:b/>
          <w:sz w:val="28"/>
          <w:szCs w:val="28"/>
        </w:rPr>
        <w:t>starch</w:t>
      </w:r>
      <w:r w:rsidR="006452E7" w:rsidRPr="002505F2">
        <w:rPr>
          <w:sz w:val="28"/>
          <w:szCs w:val="28"/>
        </w:rPr>
        <w:t>.</w:t>
      </w:r>
    </w:p>
    <w:p w:rsidR="002505F2" w:rsidRPr="002505F2" w:rsidRDefault="002505F2">
      <w:pPr>
        <w:spacing w:after="160" w:line="259" w:lineRule="auto"/>
        <w:rPr>
          <w:sz w:val="28"/>
          <w:szCs w:val="28"/>
        </w:rPr>
      </w:pPr>
    </w:p>
    <w:p w:rsidR="00A56C79" w:rsidRPr="002505F2" w:rsidRDefault="00A56C79" w:rsidP="00A56C79">
      <w:pPr>
        <w:rPr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028A3212" wp14:editId="0AAF92A4">
            <wp:extent cx="750627" cy="655092"/>
            <wp:effectExtent l="0" t="0" r="0" b="0"/>
            <wp:docPr id="24" name="Picture 24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750721" cy="6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5F2">
        <w:rPr>
          <w:sz w:val="28"/>
          <w:szCs w:val="28"/>
        </w:rPr>
        <w:t>Use the information in the above paragraph to complete the Photosynthesis Equation (as shown below)</w:t>
      </w:r>
      <w:r w:rsidR="00BF376A">
        <w:rPr>
          <w:sz w:val="28"/>
          <w:szCs w:val="28"/>
        </w:rPr>
        <w:t xml:space="preserve"> and </w:t>
      </w:r>
      <w:r w:rsidR="00BF376A" w:rsidRPr="00F8090D">
        <w:rPr>
          <w:b/>
          <w:sz w:val="28"/>
          <w:szCs w:val="28"/>
        </w:rPr>
        <w:t>copy into</w:t>
      </w:r>
      <w:r w:rsidR="00F8090D">
        <w:rPr>
          <w:b/>
          <w:sz w:val="28"/>
          <w:szCs w:val="28"/>
        </w:rPr>
        <w:t xml:space="preserve"> your</w:t>
      </w:r>
      <w:r w:rsidR="00BF376A" w:rsidRPr="00F8090D">
        <w:rPr>
          <w:b/>
          <w:sz w:val="28"/>
          <w:szCs w:val="28"/>
        </w:rPr>
        <w:t xml:space="preserve"> jotter</w:t>
      </w:r>
      <w:r w:rsidR="00F8090D">
        <w:rPr>
          <w:b/>
          <w:sz w:val="28"/>
          <w:szCs w:val="28"/>
        </w:rPr>
        <w:t>.</w:t>
      </w:r>
    </w:p>
    <w:p w:rsidR="00A56C79" w:rsidRPr="002505F2" w:rsidRDefault="00A56C79" w:rsidP="00A56C79">
      <w:pPr>
        <w:rPr>
          <w:sz w:val="28"/>
          <w:szCs w:val="28"/>
        </w:rPr>
      </w:pPr>
    </w:p>
    <w:p w:rsidR="00A56C79" w:rsidRPr="002505F2" w:rsidRDefault="00B43AC7" w:rsidP="00A56C7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</w:t>
      </w:r>
      <w:r w:rsidR="00A56C79" w:rsidRPr="002505F2">
        <w:rPr>
          <w:sz w:val="28"/>
          <w:szCs w:val="28"/>
        </w:rPr>
        <w:t xml:space="preserve">_________ </w:t>
      </w:r>
      <w:r w:rsidR="001B0A6B" w:rsidRPr="002505F2">
        <w:rPr>
          <w:sz w:val="28"/>
          <w:szCs w:val="28"/>
        </w:rPr>
        <w:t>(</w:t>
      </w:r>
      <w:r w:rsidR="00A56C79" w:rsidRPr="002505F2">
        <w:rPr>
          <w:sz w:val="28"/>
          <w:szCs w:val="28"/>
        </w:rPr>
        <w:t>energy</w:t>
      </w:r>
      <w:r w:rsidR="001B0A6B" w:rsidRPr="002505F2">
        <w:rPr>
          <w:sz w:val="28"/>
          <w:szCs w:val="28"/>
        </w:rPr>
        <w:t>)</w:t>
      </w:r>
    </w:p>
    <w:p w:rsidR="00A56C79" w:rsidRPr="002505F2" w:rsidRDefault="00A56C79" w:rsidP="00A56C79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97242" wp14:editId="09812C9D">
                <wp:simplePos x="0" y="0"/>
                <wp:positionH relativeFrom="column">
                  <wp:posOffset>2205990</wp:posOffset>
                </wp:positionH>
                <wp:positionV relativeFrom="paragraph">
                  <wp:posOffset>162560</wp:posOffset>
                </wp:positionV>
                <wp:extent cx="1661795" cy="7620"/>
                <wp:effectExtent l="0" t="152400" r="0" b="1828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95" cy="762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FD7DF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73.7pt;margin-top:12.8pt;width:130.85pt;height:.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" strokecolor="#5b9bd5 [3204]" strokeweight="4.5pt">
                <v:stroke endarrow="open" joinstyle="miter"/>
              </v:shape>
            </w:pict>
          </mc:Fallback>
        </mc:AlternateContent>
      </w:r>
      <w:r w:rsidRPr="002505F2">
        <w:rPr>
          <w:sz w:val="28"/>
          <w:szCs w:val="28"/>
        </w:rPr>
        <w:t>________ + ________</w:t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  <w:t>________ + ________</w:t>
      </w:r>
    </w:p>
    <w:p w:rsidR="00A56C79" w:rsidRPr="002505F2" w:rsidRDefault="00A56C79" w:rsidP="00A56C79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5931725</wp:posOffset>
                </wp:positionH>
                <wp:positionV relativeFrom="paragraph">
                  <wp:posOffset>37778</wp:posOffset>
                </wp:positionV>
                <wp:extent cx="11875" cy="1068780"/>
                <wp:effectExtent l="38100" t="0" r="6477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" cy="1068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756A1E" id="Straight Arrow Connector 25" o:spid="_x0000_s1026" type="#_x0000_t32" style="position:absolute;margin-left:467.05pt;margin-top:2.95pt;width:.95pt;height:8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" strokecolor="black [3213]" strokeweight=".5pt">
                <v:stroke dashstyle="3 1" endarrow="block" joinstyle="miter"/>
              </v:shape>
            </w:pict>
          </mc:Fallback>
        </mc:AlternateContent>
      </w:r>
      <w:r w:rsidRPr="002505F2">
        <w:rPr>
          <w:sz w:val="28"/>
          <w:szCs w:val="28"/>
        </w:rPr>
        <w:tab/>
        <w:t>(raw materials)</w:t>
      </w:r>
      <w:r w:rsidRPr="002505F2">
        <w:rPr>
          <w:sz w:val="28"/>
          <w:szCs w:val="28"/>
        </w:rPr>
        <w:tab/>
      </w:r>
      <w:r w:rsidR="002505F2">
        <w:rPr>
          <w:sz w:val="28"/>
          <w:szCs w:val="28"/>
        </w:rPr>
        <w:tab/>
      </w:r>
      <w:r w:rsidRPr="002505F2">
        <w:rPr>
          <w:sz w:val="28"/>
          <w:szCs w:val="28"/>
        </w:rPr>
        <w:softHyphen/>
        <w:t>____________</w:t>
      </w:r>
      <w:r w:rsidRPr="002505F2">
        <w:rPr>
          <w:sz w:val="28"/>
          <w:szCs w:val="28"/>
        </w:rPr>
        <w:tab/>
        <w:t xml:space="preserve">         (products)</w:t>
      </w:r>
    </w:p>
    <w:p w:rsidR="00A56C79" w:rsidRPr="002505F2" w:rsidRDefault="00A56C79" w:rsidP="00A56C79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7C3D9" wp14:editId="31F14B7A">
                <wp:simplePos x="0" y="0"/>
                <wp:positionH relativeFrom="column">
                  <wp:posOffset>5550976</wp:posOffset>
                </wp:positionH>
                <wp:positionV relativeFrom="paragraph">
                  <wp:posOffset>193796</wp:posOffset>
                </wp:positionV>
                <wp:extent cx="1175657" cy="285008"/>
                <wp:effectExtent l="7303" t="0" r="13017" b="13018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75657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C79" w:rsidRDefault="00A56C79">
                            <w:r>
                              <w:t xml:space="preserve">stored 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07C3D9" id="Text Box 26" o:spid="_x0000_s1027" type="#_x0000_t202" style="position:absolute;margin-left:437.1pt;margin-top:15.25pt;width:92.55pt;height:22.45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" fillcolor="white [3201]" strokecolor="white [3212]" strokeweight=".5pt">
                <v:textbox>
                  <w:txbxContent>
                    <w:p w:rsidR="00A56C79" w:rsidRDefault="00A56C79">
                      <w:r>
                        <w:t xml:space="preserve">stored as </w:t>
                      </w:r>
                    </w:p>
                  </w:txbxContent>
                </v:textbox>
              </v:shape>
            </w:pict>
          </mc:Fallback>
        </mc:AlternateContent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  <w:t>(green pigment)</w:t>
      </w:r>
    </w:p>
    <w:p w:rsidR="00A56C79" w:rsidRPr="002505F2" w:rsidRDefault="00A90557" w:rsidP="00A56C79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w:drawing>
          <wp:inline distT="0" distB="0" distL="0" distR="0" wp14:anchorId="5DB0F301" wp14:editId="6867542A">
            <wp:extent cx="354547" cy="377178"/>
            <wp:effectExtent l="0" t="0" r="7620" b="4445"/>
            <wp:docPr id="18433" name="Picture 18433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9" cy="3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5F2">
        <w:rPr>
          <w:sz w:val="28"/>
          <w:szCs w:val="28"/>
        </w:rPr>
        <w:t xml:space="preserve"> </w:t>
      </w:r>
      <w:r w:rsidR="004D702C" w:rsidRPr="002505F2">
        <w:rPr>
          <w:sz w:val="28"/>
          <w:szCs w:val="28"/>
        </w:rPr>
        <w:t xml:space="preserve">A short clip explaining photosynthesis </w:t>
      </w:r>
      <w:hyperlink r:id="rId28" w:history="1">
        <w:r w:rsidRPr="002505F2">
          <w:rPr>
            <w:rStyle w:val="Hyperlink"/>
            <w:sz w:val="28"/>
            <w:szCs w:val="28"/>
          </w:rPr>
          <w:t>http://www.bbc.co.uk/education/clips/zbm2tfr</w:t>
        </w:r>
      </w:hyperlink>
    </w:p>
    <w:p w:rsidR="00A56C79" w:rsidRPr="002505F2" w:rsidRDefault="00A56C79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</w:r>
      <w:r w:rsidRPr="002505F2">
        <w:rPr>
          <w:sz w:val="28"/>
          <w:szCs w:val="28"/>
        </w:rPr>
        <w:tab/>
        <w:t>________</w:t>
      </w:r>
    </w:p>
    <w:p w:rsidR="002505F2" w:rsidRDefault="002505F2" w:rsidP="00A56C79">
      <w:pPr>
        <w:rPr>
          <w:sz w:val="28"/>
          <w:szCs w:val="28"/>
          <w:u w:val="single"/>
        </w:rPr>
      </w:pPr>
    </w:p>
    <w:p w:rsidR="00A56C79" w:rsidRPr="002505F2" w:rsidRDefault="00A56C79" w:rsidP="00A56C79">
      <w:pPr>
        <w:rPr>
          <w:sz w:val="28"/>
          <w:szCs w:val="28"/>
          <w:u w:val="single"/>
        </w:rPr>
      </w:pPr>
      <w:r w:rsidRPr="002505F2">
        <w:rPr>
          <w:sz w:val="28"/>
          <w:szCs w:val="28"/>
          <w:u w:val="single"/>
        </w:rPr>
        <w:t>Photosynthesis Experiments</w:t>
      </w:r>
    </w:p>
    <w:p w:rsidR="00036C3E" w:rsidRPr="002505F2" w:rsidRDefault="001B0A6B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 xml:space="preserve">Each of the </w:t>
      </w:r>
      <w:r w:rsidR="00036C3E" w:rsidRPr="002505F2">
        <w:rPr>
          <w:sz w:val="28"/>
          <w:szCs w:val="28"/>
        </w:rPr>
        <w:t xml:space="preserve">two </w:t>
      </w:r>
      <w:r w:rsidRPr="002505F2">
        <w:rPr>
          <w:sz w:val="28"/>
          <w:szCs w:val="28"/>
        </w:rPr>
        <w:t xml:space="preserve">following experiments uses a </w:t>
      </w:r>
      <w:r w:rsidRPr="00D83F05">
        <w:rPr>
          <w:b/>
          <w:sz w:val="28"/>
          <w:szCs w:val="28"/>
        </w:rPr>
        <w:t>product of photosynthesis</w:t>
      </w:r>
      <w:r w:rsidRPr="002505F2">
        <w:rPr>
          <w:sz w:val="28"/>
          <w:szCs w:val="28"/>
        </w:rPr>
        <w:t xml:space="preserve"> as evidence that the process is taking place. The first experiment involves testing leaves </w:t>
      </w:r>
      <w:r w:rsidR="00B43AC7">
        <w:rPr>
          <w:sz w:val="28"/>
          <w:szCs w:val="28"/>
        </w:rPr>
        <w:t>for the storage carbohydrate,</w:t>
      </w:r>
      <w:r w:rsidRPr="002505F2">
        <w:rPr>
          <w:sz w:val="28"/>
          <w:szCs w:val="28"/>
        </w:rPr>
        <w:t xml:space="preserve"> </w:t>
      </w:r>
      <w:r w:rsidRPr="00D83F05">
        <w:rPr>
          <w:b/>
          <w:sz w:val="28"/>
          <w:szCs w:val="28"/>
        </w:rPr>
        <w:t>starch</w:t>
      </w:r>
      <w:r w:rsidRPr="002505F2">
        <w:rPr>
          <w:sz w:val="28"/>
          <w:szCs w:val="28"/>
        </w:rPr>
        <w:t xml:space="preserve">. The second experiment involves measuring the production of </w:t>
      </w:r>
      <w:r w:rsidRPr="00D83F05">
        <w:rPr>
          <w:b/>
          <w:sz w:val="28"/>
          <w:szCs w:val="28"/>
        </w:rPr>
        <w:t>oxygen</w:t>
      </w:r>
      <w:r w:rsidRPr="002505F2">
        <w:rPr>
          <w:sz w:val="28"/>
          <w:szCs w:val="28"/>
        </w:rPr>
        <w:t xml:space="preserve"> in aquatic (water dwelling) plants.</w:t>
      </w:r>
    </w:p>
    <w:p w:rsidR="004D702C" w:rsidRDefault="004D702C" w:rsidP="00A56C79">
      <w:pPr>
        <w:rPr>
          <w:sz w:val="28"/>
          <w:szCs w:val="28"/>
        </w:rPr>
      </w:pPr>
    </w:p>
    <w:p w:rsidR="002505F2" w:rsidRPr="002505F2" w:rsidRDefault="002505F2" w:rsidP="00A56C79">
      <w:pPr>
        <w:rPr>
          <w:sz w:val="28"/>
          <w:szCs w:val="28"/>
        </w:rPr>
      </w:pPr>
    </w:p>
    <w:p w:rsidR="00036C3E" w:rsidRPr="002505F2" w:rsidRDefault="00D777E7" w:rsidP="00A56C79">
      <w:pPr>
        <w:rPr>
          <w:sz w:val="28"/>
          <w:szCs w:val="28"/>
          <w:u w:val="single"/>
        </w:rPr>
      </w:pPr>
      <w:r w:rsidRPr="002505F2">
        <w:rPr>
          <w:rFonts w:ascii="Helvetica" w:hAnsi="Helvetica" w:cs="Helvetica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85941</wp:posOffset>
            </wp:positionH>
            <wp:positionV relativeFrom="paragraph">
              <wp:posOffset>18570</wp:posOffset>
            </wp:positionV>
            <wp:extent cx="587829" cy="587829"/>
            <wp:effectExtent l="0" t="0" r="3175" b="3175"/>
            <wp:wrapSquare wrapText="bothSides"/>
            <wp:docPr id="27" name="Picture 27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9" cy="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C3E" w:rsidRPr="002505F2">
        <w:rPr>
          <w:sz w:val="28"/>
          <w:szCs w:val="28"/>
          <w:u w:val="single"/>
        </w:rPr>
        <w:t xml:space="preserve">Experiment 1 </w:t>
      </w:r>
    </w:p>
    <w:p w:rsidR="00036C3E" w:rsidRPr="002505F2" w:rsidRDefault="00A56C79" w:rsidP="00A56C79">
      <w:pPr>
        <w:rPr>
          <w:sz w:val="28"/>
          <w:szCs w:val="28"/>
        </w:rPr>
      </w:pPr>
      <w:r w:rsidRPr="002505F2">
        <w:rPr>
          <w:sz w:val="28"/>
          <w:szCs w:val="28"/>
          <w:u w:val="single"/>
        </w:rPr>
        <w:t>Aim</w:t>
      </w:r>
      <w:r w:rsidRPr="002505F2">
        <w:rPr>
          <w:sz w:val="28"/>
          <w:szCs w:val="28"/>
        </w:rPr>
        <w:t xml:space="preserve"> to find out if plants need light, CO</w:t>
      </w:r>
      <w:r w:rsidRPr="002505F2">
        <w:rPr>
          <w:sz w:val="28"/>
          <w:szCs w:val="28"/>
          <w:vertAlign w:val="subscript"/>
        </w:rPr>
        <w:t>2</w:t>
      </w:r>
      <w:r w:rsidRPr="002505F2">
        <w:rPr>
          <w:sz w:val="28"/>
          <w:szCs w:val="28"/>
        </w:rPr>
        <w:t xml:space="preserve"> and chlorophyll for photosynthesis.</w:t>
      </w:r>
    </w:p>
    <w:p w:rsidR="00A56C79" w:rsidRPr="002505F2" w:rsidRDefault="00A56C79" w:rsidP="00A56C79">
      <w:pPr>
        <w:rPr>
          <w:sz w:val="28"/>
          <w:szCs w:val="28"/>
          <w:u w:val="single"/>
        </w:rPr>
      </w:pPr>
      <w:r w:rsidRPr="002505F2">
        <w:rPr>
          <w:sz w:val="28"/>
          <w:szCs w:val="28"/>
          <w:u w:val="single"/>
        </w:rPr>
        <w:t>Method</w:t>
      </w:r>
    </w:p>
    <w:p w:rsidR="00A56C79" w:rsidRPr="002505F2" w:rsidRDefault="00A56C79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>Use plants that have had one of the requirements removed.</w:t>
      </w:r>
    </w:p>
    <w:p w:rsidR="00D777E7" w:rsidRPr="002505F2" w:rsidRDefault="00A56C79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>Test the plants’ leaves for the presence of starch</w:t>
      </w:r>
      <w:r w:rsidR="001B0A6B" w:rsidRPr="002505F2">
        <w:rPr>
          <w:sz w:val="28"/>
          <w:szCs w:val="28"/>
        </w:rPr>
        <w:t xml:space="preserve"> using the</w:t>
      </w:r>
      <w:r w:rsidR="00471D2C" w:rsidRPr="002505F2">
        <w:rPr>
          <w:sz w:val="28"/>
          <w:szCs w:val="28"/>
        </w:rPr>
        <w:t xml:space="preserve"> </w:t>
      </w:r>
      <w:r w:rsidR="001B0A6B" w:rsidRPr="002505F2">
        <w:rPr>
          <w:sz w:val="28"/>
          <w:szCs w:val="28"/>
        </w:rPr>
        <w:t>method</w:t>
      </w:r>
      <w:r w:rsidR="00471D2C" w:rsidRPr="002505F2">
        <w:rPr>
          <w:sz w:val="28"/>
          <w:szCs w:val="28"/>
        </w:rPr>
        <w:t xml:space="preserve"> on the next page</w:t>
      </w:r>
      <w:r w:rsidR="001B0A6B" w:rsidRPr="002505F2">
        <w:rPr>
          <w:sz w:val="28"/>
          <w:szCs w:val="28"/>
        </w:rPr>
        <w:t>.</w:t>
      </w:r>
    </w:p>
    <w:p w:rsidR="00D777E7" w:rsidRPr="002505F2" w:rsidRDefault="001B0A6B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lastRenderedPageBreak/>
        <w:t xml:space="preserve">1. </w:t>
      </w:r>
      <w:r w:rsidR="00036C3E" w:rsidRPr="002505F2">
        <w:rPr>
          <w:sz w:val="28"/>
          <w:szCs w:val="28"/>
        </w:rPr>
        <w:t>Boil</w:t>
      </w:r>
      <w:r w:rsidRPr="002505F2">
        <w:rPr>
          <w:sz w:val="28"/>
          <w:szCs w:val="28"/>
        </w:rPr>
        <w:t xml:space="preserve"> the leaf</w:t>
      </w:r>
      <w:r w:rsidR="00D777E7" w:rsidRPr="002505F2">
        <w:rPr>
          <w:sz w:val="28"/>
          <w:szCs w:val="28"/>
        </w:rPr>
        <w:t xml:space="preserve"> in a beaker of water</w:t>
      </w:r>
      <w:r w:rsidR="00471D2C" w:rsidRPr="002505F2">
        <w:rPr>
          <w:sz w:val="28"/>
          <w:szCs w:val="28"/>
        </w:rPr>
        <w:t>, to burst the cells open</w:t>
      </w:r>
      <w:r w:rsidR="00D777E7" w:rsidRPr="002505F2">
        <w:rPr>
          <w:sz w:val="28"/>
          <w:szCs w:val="28"/>
        </w:rPr>
        <w:t xml:space="preserve">. </w:t>
      </w:r>
    </w:p>
    <w:p w:rsidR="00D777E7" w:rsidRPr="002505F2" w:rsidRDefault="00D777E7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>2. SWITCH THE BUNSEN BURNER OFF</w:t>
      </w:r>
    </w:p>
    <w:p w:rsidR="00471D2C" w:rsidRPr="002505F2" w:rsidRDefault="008D0A47" w:rsidP="00471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NB Methylated spirt</w:t>
      </w:r>
      <w:r w:rsidR="00471D2C" w:rsidRPr="002505F2">
        <w:rPr>
          <w:color w:val="FF0000"/>
          <w:sz w:val="28"/>
          <w:szCs w:val="28"/>
        </w:rPr>
        <w:t xml:space="preserve"> is VERY FLAMMABLE and </w:t>
      </w:r>
      <w:r w:rsidR="00B43AC7">
        <w:rPr>
          <w:color w:val="FF0000"/>
          <w:sz w:val="28"/>
          <w:szCs w:val="28"/>
        </w:rPr>
        <w:t>must</w:t>
      </w:r>
      <w:r w:rsidR="00471D2C" w:rsidRPr="002505F2">
        <w:rPr>
          <w:color w:val="FF0000"/>
          <w:sz w:val="28"/>
          <w:szCs w:val="28"/>
        </w:rPr>
        <w:t xml:space="preserve"> be </w:t>
      </w:r>
    </w:p>
    <w:p w:rsidR="00471D2C" w:rsidRPr="002505F2" w:rsidRDefault="00471D2C" w:rsidP="00471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sz w:val="28"/>
          <w:szCs w:val="28"/>
        </w:rPr>
      </w:pPr>
      <w:r w:rsidRPr="002505F2">
        <w:rPr>
          <w:color w:val="FF0000"/>
          <w:sz w:val="28"/>
          <w:szCs w:val="28"/>
        </w:rPr>
        <w:t>kept AWAY FROM FLAMES</w:t>
      </w:r>
    </w:p>
    <w:p w:rsidR="001B0A6B" w:rsidRPr="002505F2" w:rsidRDefault="00471D2C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>3</w:t>
      </w:r>
      <w:r w:rsidR="001B0A6B" w:rsidRPr="002505F2">
        <w:rPr>
          <w:sz w:val="28"/>
          <w:szCs w:val="28"/>
        </w:rPr>
        <w:t xml:space="preserve">. </w:t>
      </w:r>
      <w:r w:rsidR="00036C3E" w:rsidRPr="002505F2">
        <w:rPr>
          <w:sz w:val="28"/>
          <w:szCs w:val="28"/>
        </w:rPr>
        <w:t>Place</w:t>
      </w:r>
      <w:r w:rsidR="00D777E7" w:rsidRPr="002505F2">
        <w:rPr>
          <w:sz w:val="28"/>
          <w:szCs w:val="28"/>
        </w:rPr>
        <w:t xml:space="preserve"> the leaf in a boiling tube </w:t>
      </w:r>
      <w:r w:rsidR="007617E2">
        <w:rPr>
          <w:sz w:val="28"/>
          <w:szCs w:val="28"/>
        </w:rPr>
        <w:t>with</w:t>
      </w:r>
      <w:r w:rsidR="00D777E7" w:rsidRPr="002505F2">
        <w:rPr>
          <w:sz w:val="28"/>
          <w:szCs w:val="28"/>
        </w:rPr>
        <w:t xml:space="preserve"> meth</w:t>
      </w:r>
      <w:r w:rsidR="007617E2">
        <w:rPr>
          <w:sz w:val="28"/>
          <w:szCs w:val="28"/>
        </w:rPr>
        <w:t>ylated spirits</w:t>
      </w:r>
      <w:r w:rsidR="00D777E7" w:rsidRPr="002505F2">
        <w:rPr>
          <w:sz w:val="28"/>
          <w:szCs w:val="28"/>
        </w:rPr>
        <w:t xml:space="preserve">, place the boiling tube into the beaker of hot water from step 1, </w:t>
      </w:r>
      <w:r w:rsidR="001B0A6B" w:rsidRPr="002505F2">
        <w:rPr>
          <w:sz w:val="28"/>
          <w:szCs w:val="28"/>
        </w:rPr>
        <w:t>boil the leaf in meth</w:t>
      </w:r>
      <w:r w:rsidR="00B25458">
        <w:rPr>
          <w:sz w:val="28"/>
          <w:szCs w:val="28"/>
        </w:rPr>
        <w:t>ylated spirits</w:t>
      </w:r>
      <w:r w:rsidR="001B0A6B" w:rsidRPr="002505F2">
        <w:rPr>
          <w:sz w:val="28"/>
          <w:szCs w:val="28"/>
        </w:rPr>
        <w:t xml:space="preserve"> to dissolve the green pigment</w:t>
      </w:r>
      <w:r w:rsidR="00B43AC7">
        <w:rPr>
          <w:sz w:val="28"/>
          <w:szCs w:val="28"/>
        </w:rPr>
        <w:t>, this</w:t>
      </w:r>
      <w:r w:rsidR="001B0A6B" w:rsidRPr="002505F2">
        <w:rPr>
          <w:sz w:val="28"/>
          <w:szCs w:val="28"/>
        </w:rPr>
        <w:t xml:space="preserve"> give</w:t>
      </w:r>
      <w:r w:rsidR="00B43AC7">
        <w:rPr>
          <w:sz w:val="28"/>
          <w:szCs w:val="28"/>
        </w:rPr>
        <w:t>s</w:t>
      </w:r>
      <w:r w:rsidR="001B0A6B" w:rsidRPr="002505F2">
        <w:rPr>
          <w:sz w:val="28"/>
          <w:szCs w:val="28"/>
        </w:rPr>
        <w:t xml:space="preserve"> a white back ground for the starch test</w:t>
      </w:r>
      <w:r w:rsidR="007617E2">
        <w:rPr>
          <w:sz w:val="28"/>
          <w:szCs w:val="28"/>
        </w:rPr>
        <w:t>.</w:t>
      </w:r>
    </w:p>
    <w:p w:rsidR="001B0A6B" w:rsidRPr="002505F2" w:rsidRDefault="00B25458" w:rsidP="00A56C79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82A7E" wp14:editId="5012EDF4">
                <wp:simplePos x="0" y="0"/>
                <wp:positionH relativeFrom="column">
                  <wp:posOffset>5208476</wp:posOffset>
                </wp:positionH>
                <wp:positionV relativeFrom="paragraph">
                  <wp:posOffset>81575</wp:posOffset>
                </wp:positionV>
                <wp:extent cx="996287" cy="523875"/>
                <wp:effectExtent l="0" t="0" r="13970" b="28575"/>
                <wp:wrapNone/>
                <wp:docPr id="18437" name="Text Box 18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287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2C" w:rsidRDefault="007617E2">
                            <w:r>
                              <w:t>M</w:t>
                            </w:r>
                            <w:r w:rsidR="004D702C">
                              <w:t>eth</w:t>
                            </w:r>
                            <w:r>
                              <w:t xml:space="preserve">ylated </w:t>
                            </w:r>
                            <w:r w:rsidR="004D702C">
                              <w:t>s</w:t>
                            </w:r>
                            <w:r>
                              <w:t>pirits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C82A7E" id="Text Box 18437" o:spid="_x0000_s1028" type="#_x0000_t202" style="position:absolute;margin-left:410.1pt;margin-top:6.4pt;width:78.4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" fillcolor="white [3201]" strokecolor="white [3212]" strokeweight=".5pt">
                <v:textbox>
                  <w:txbxContent>
                    <w:p w:rsidR="004D702C" w:rsidRDefault="007617E2">
                      <w:r>
                        <w:t>M</w:t>
                      </w:r>
                      <w:r w:rsidR="004D702C">
                        <w:t>eth</w:t>
                      </w:r>
                      <w:r>
                        <w:t xml:space="preserve">ylated </w:t>
                      </w:r>
                      <w:r w:rsidR="004D702C">
                        <w:t>s</w:t>
                      </w:r>
                      <w:r>
                        <w:t>pirits</w:t>
                      </w:r>
                    </w:p>
                  </w:txbxContent>
                </v:textbox>
              </v:shape>
            </w:pict>
          </mc:Fallback>
        </mc:AlternateContent>
      </w:r>
      <w:r w:rsidR="00471D2C" w:rsidRPr="002505F2">
        <w:rPr>
          <w:sz w:val="28"/>
          <w:szCs w:val="28"/>
        </w:rPr>
        <w:t>4</w:t>
      </w:r>
      <w:r w:rsidR="001B0A6B" w:rsidRPr="002505F2">
        <w:rPr>
          <w:sz w:val="28"/>
          <w:szCs w:val="28"/>
        </w:rPr>
        <w:t xml:space="preserve">. </w:t>
      </w:r>
      <w:r w:rsidR="00036C3E" w:rsidRPr="002505F2">
        <w:rPr>
          <w:sz w:val="28"/>
          <w:szCs w:val="28"/>
        </w:rPr>
        <w:t>Rinse</w:t>
      </w:r>
      <w:r w:rsidR="001B0A6B" w:rsidRPr="002505F2">
        <w:rPr>
          <w:sz w:val="28"/>
          <w:szCs w:val="28"/>
        </w:rPr>
        <w:t xml:space="preserve"> the leaf in </w:t>
      </w:r>
      <w:r w:rsidR="00D777E7" w:rsidRPr="002505F2">
        <w:rPr>
          <w:sz w:val="28"/>
          <w:szCs w:val="28"/>
        </w:rPr>
        <w:t xml:space="preserve">the beaker of </w:t>
      </w:r>
      <w:r w:rsidR="001B0A6B" w:rsidRPr="002505F2">
        <w:rPr>
          <w:sz w:val="28"/>
          <w:szCs w:val="28"/>
        </w:rPr>
        <w:t xml:space="preserve">warm water </w:t>
      </w:r>
      <w:r w:rsidR="00D777E7" w:rsidRPr="002505F2">
        <w:rPr>
          <w:sz w:val="28"/>
          <w:szCs w:val="28"/>
        </w:rPr>
        <w:t>to soften it</w:t>
      </w:r>
      <w:r w:rsidR="00B43AC7">
        <w:rPr>
          <w:sz w:val="28"/>
          <w:szCs w:val="28"/>
        </w:rPr>
        <w:t>.</w:t>
      </w:r>
    </w:p>
    <w:p w:rsidR="00D777E7" w:rsidRPr="002505F2" w:rsidRDefault="00B25458" w:rsidP="00A56C79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23BC311" wp14:editId="19B719BA">
                <wp:simplePos x="0" y="0"/>
                <wp:positionH relativeFrom="column">
                  <wp:posOffset>3413760</wp:posOffset>
                </wp:positionH>
                <wp:positionV relativeFrom="paragraph">
                  <wp:posOffset>19050</wp:posOffset>
                </wp:positionV>
                <wp:extent cx="3220720" cy="2956560"/>
                <wp:effectExtent l="0" t="0" r="0" b="0"/>
                <wp:wrapSquare wrapText="bothSides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720" cy="2956560"/>
                          <a:chOff x="0" y="0"/>
                          <a:chExt cx="3114040" cy="2759710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http://dev.elearn.punjab.gov.pk/assets/resource/biology9/chapter7/images/10_fm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1"/>
                          <a:stretch/>
                        </pic:blipFill>
                        <pic:spPr bwMode="auto">
                          <a:xfrm>
                            <a:off x="0" y="0"/>
                            <a:ext cx="3114040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1354347" y="724619"/>
                            <a:ext cx="241096" cy="1035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4783E" id="Group 87" o:spid="_x0000_s1026" style="position:absolute;margin-left:268.8pt;margin-top:1.5pt;width:253.6pt;height:232.8pt;z-index:251657216;mso-width-relative:margin;mso-height-relative:margin" coordsize="31140,2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alt="http://dev.elearn.punjab.gov.pk/assets/resource/biology9/chapter7/images/10_fmt.png" style="position:absolute;width:31140;height:27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gSvGAAAA2wAAAA8AAABkcnMvZG93bnJldi54bWxEj91qwkAUhO8LfYflCL2rGy0tErOKFQRB&#10;C/UHvD3JHpNg9mzMrjHp03cLBS+HmfmGSeadqURLjSstKxgNIxDEmdUl5wqOh9XrBITzyBory6Sg&#10;Jwfz2fNTgrG2d95Ru/e5CBB2MSoovK9jKV1WkEE3tDVx8M62MeiDbHKpG7wHuKnkOIo+pMGSw0KB&#10;NS0Lyi77m1Hw865P7TbdVqv2esw3X2n/mX33Sr0MusUUhKfOP8L/7bVWMHmDvy/hB8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qBK8YAAADbAAAADwAAAAAAAAAAAAAA&#10;AACfAgAAZHJzL2Rvd25yZXYueG1sUEsFBgAAAAAEAAQA9wAAAJIDAAAAAA==&#10;">
                  <v:imagedata r:id="rId31" o:title="10_fmt" croptop="1403f"/>
                  <v:path arrowok="t"/>
                </v:shape>
                <v:rect id="Rectangle 86" o:spid="_x0000_s1028" style="position:absolute;left:13543;top:7246;width:2411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8o8UA&#10;AADbAAAADwAAAGRycy9kb3ducmV2LnhtbESPzWvCQBTE7wX/h+UJ3upGD35EVxFpsUIP9QP0+Mi+&#10;TYLZtyG7iel/3y0Uehxm5jfMetvbSnTU+NKxgsk4AUGcOV1yruB6eX9dgPABWWPlmBR8k4ftZvCy&#10;xlS7J5+oO4dcRAj7FBUUIdSplD4ryKIfu5o4esY1FkOUTS51g88It5WcJslMWiw5LhRY076g7HFu&#10;rYK7wcPl7eg/pZl2Zll+tTczb5UaDfvdCkSgPvyH/9ofWsFi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DyjxQAAANsAAAAPAAAAAAAAAAAAAAAAAJgCAABkcnMv&#10;ZG93bnJldi54bWxQSwUGAAAAAAQABAD1AAAAigMAAAAA&#10;" fillcolor="white [3212]" strokecolor="white [3212]" strokeweight="1pt"/>
                <w10:wrap type="square"/>
              </v:group>
            </w:pict>
          </mc:Fallback>
        </mc:AlternateContent>
      </w:r>
      <w:r w:rsidR="00471D2C" w:rsidRPr="002505F2">
        <w:rPr>
          <w:sz w:val="28"/>
          <w:szCs w:val="28"/>
        </w:rPr>
        <w:t>5.</w:t>
      </w:r>
      <w:r w:rsidR="00D777E7" w:rsidRPr="002505F2">
        <w:rPr>
          <w:sz w:val="28"/>
          <w:szCs w:val="28"/>
        </w:rPr>
        <w:t xml:space="preserve"> </w:t>
      </w:r>
      <w:r w:rsidR="00036C3E" w:rsidRPr="002505F2">
        <w:rPr>
          <w:sz w:val="28"/>
          <w:szCs w:val="28"/>
        </w:rPr>
        <w:t>Spread</w:t>
      </w:r>
      <w:r w:rsidR="00D777E7" w:rsidRPr="002505F2">
        <w:rPr>
          <w:sz w:val="28"/>
          <w:szCs w:val="28"/>
        </w:rPr>
        <w:t xml:space="preserve"> the leaf out on a dimple tile and cover with iodine, to test for starch</w:t>
      </w:r>
      <w:r w:rsidR="00B43AC7">
        <w:rPr>
          <w:sz w:val="28"/>
          <w:szCs w:val="28"/>
        </w:rPr>
        <w:t>.</w:t>
      </w:r>
    </w:p>
    <w:p w:rsidR="00036C3E" w:rsidRPr="002505F2" w:rsidRDefault="00036C3E" w:rsidP="00A56C79">
      <w:pPr>
        <w:rPr>
          <w:sz w:val="28"/>
          <w:szCs w:val="28"/>
        </w:rPr>
      </w:pPr>
    </w:p>
    <w:p w:rsidR="002505F2" w:rsidRPr="002505F2" w:rsidRDefault="00036C3E" w:rsidP="00A56C79">
      <w:pPr>
        <w:rPr>
          <w:sz w:val="28"/>
          <w:szCs w:val="28"/>
        </w:rPr>
      </w:pPr>
      <w:r w:rsidRPr="002505F2">
        <w:rPr>
          <w:sz w:val="28"/>
          <w:szCs w:val="28"/>
        </w:rPr>
        <w:t>You will use</w:t>
      </w:r>
      <w:r w:rsidR="00471D2C" w:rsidRPr="002505F2">
        <w:rPr>
          <w:sz w:val="28"/>
          <w:szCs w:val="28"/>
        </w:rPr>
        <w:t xml:space="preserve"> this method for each of the leaves you test.</w:t>
      </w:r>
    </w:p>
    <w:p w:rsidR="00A56C79" w:rsidRDefault="00471D2C" w:rsidP="00A56C79">
      <w:pPr>
        <w:rPr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7A25575F" wp14:editId="0595D279">
            <wp:extent cx="465154" cy="405952"/>
            <wp:effectExtent l="0" t="0" r="0" b="0"/>
            <wp:docPr id="28" name="Picture 28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71407" cy="4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5F2">
        <w:rPr>
          <w:sz w:val="28"/>
          <w:szCs w:val="28"/>
        </w:rPr>
        <w:t xml:space="preserve">Record the </w:t>
      </w:r>
      <w:r w:rsidR="007617E2">
        <w:rPr>
          <w:sz w:val="28"/>
          <w:szCs w:val="28"/>
          <w:u w:val="single"/>
        </w:rPr>
        <w:t>M</w:t>
      </w:r>
      <w:r w:rsidRPr="002505F2">
        <w:rPr>
          <w:sz w:val="28"/>
          <w:szCs w:val="28"/>
          <w:u w:val="single"/>
        </w:rPr>
        <w:t>ethod</w:t>
      </w:r>
      <w:r w:rsidRPr="002505F2">
        <w:rPr>
          <w:sz w:val="28"/>
          <w:szCs w:val="28"/>
        </w:rPr>
        <w:t xml:space="preserve"> by </w:t>
      </w:r>
      <w:r w:rsidRPr="00E41F0D">
        <w:rPr>
          <w:b/>
          <w:sz w:val="28"/>
          <w:szCs w:val="28"/>
        </w:rPr>
        <w:t>copying</w:t>
      </w:r>
      <w:r w:rsidRPr="002505F2">
        <w:rPr>
          <w:sz w:val="28"/>
          <w:szCs w:val="28"/>
        </w:rPr>
        <w:t xml:space="preserve"> and </w:t>
      </w:r>
      <w:r w:rsidRPr="00E41F0D">
        <w:rPr>
          <w:b/>
          <w:sz w:val="28"/>
          <w:szCs w:val="28"/>
        </w:rPr>
        <w:t>completing</w:t>
      </w:r>
      <w:r w:rsidRPr="002505F2">
        <w:rPr>
          <w:sz w:val="28"/>
          <w:szCs w:val="28"/>
        </w:rPr>
        <w:t xml:space="preserve"> the following table</w:t>
      </w:r>
    </w:p>
    <w:p w:rsidR="002505F2" w:rsidRPr="002505F2" w:rsidRDefault="002505F2" w:rsidP="00A56C79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6"/>
        <w:gridCol w:w="2786"/>
      </w:tblGrid>
      <w:tr w:rsidR="00984030" w:rsidRPr="002505F2" w:rsidTr="00471D2C">
        <w:tc>
          <w:tcPr>
            <w:tcW w:w="5228" w:type="dxa"/>
          </w:tcPr>
          <w:p w:rsidR="00471D2C" w:rsidRPr="002505F2" w:rsidRDefault="00471D2C" w:rsidP="00471D2C">
            <w:pPr>
              <w:jc w:val="center"/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step</w:t>
            </w:r>
          </w:p>
        </w:tc>
        <w:tc>
          <w:tcPr>
            <w:tcW w:w="5228" w:type="dxa"/>
          </w:tcPr>
          <w:p w:rsidR="00471D2C" w:rsidRPr="002505F2" w:rsidRDefault="00471D2C" w:rsidP="00471D2C">
            <w:pPr>
              <w:jc w:val="center"/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reason</w:t>
            </w:r>
          </w:p>
        </w:tc>
      </w:tr>
      <w:tr w:rsidR="00984030" w:rsidRPr="002505F2" w:rsidTr="00471D2C"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boil the leaf</w:t>
            </w:r>
          </w:p>
        </w:tc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</w:p>
        </w:tc>
      </w:tr>
      <w:tr w:rsidR="00984030" w:rsidRPr="002505F2" w:rsidTr="00471D2C"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dissolve green pigment</w:t>
            </w:r>
          </w:p>
        </w:tc>
      </w:tr>
      <w:tr w:rsidR="00984030" w:rsidRPr="002505F2" w:rsidTr="00471D2C"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rinse leaf in water</w:t>
            </w:r>
          </w:p>
        </w:tc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</w:p>
        </w:tc>
      </w:tr>
      <w:tr w:rsidR="00984030" w:rsidRPr="002505F2" w:rsidTr="00471D2C"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add iodine</w:t>
            </w:r>
          </w:p>
        </w:tc>
        <w:tc>
          <w:tcPr>
            <w:tcW w:w="5228" w:type="dxa"/>
          </w:tcPr>
          <w:p w:rsidR="00471D2C" w:rsidRPr="002505F2" w:rsidRDefault="00471D2C" w:rsidP="00A56C79">
            <w:pPr>
              <w:rPr>
                <w:sz w:val="28"/>
                <w:szCs w:val="28"/>
              </w:rPr>
            </w:pPr>
          </w:p>
        </w:tc>
      </w:tr>
    </w:tbl>
    <w:p w:rsidR="00471D2C" w:rsidRDefault="00471D2C" w:rsidP="00A56C79">
      <w:pPr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225"/>
        <w:tblW w:w="0" w:type="auto"/>
        <w:tblLook w:val="04A0" w:firstRow="1" w:lastRow="0" w:firstColumn="1" w:lastColumn="0" w:noHBand="0" w:noVBand="1"/>
      </w:tblPr>
      <w:tblGrid>
        <w:gridCol w:w="4243"/>
        <w:gridCol w:w="3767"/>
      </w:tblGrid>
      <w:tr w:rsidR="008D0A47" w:rsidRPr="002505F2" w:rsidTr="008D0A47">
        <w:tc>
          <w:tcPr>
            <w:tcW w:w="4243" w:type="dxa"/>
          </w:tcPr>
          <w:p w:rsidR="008D0A47" w:rsidRPr="002505F2" w:rsidRDefault="008D0A47" w:rsidP="008D0A47">
            <w:pPr>
              <w:jc w:val="center"/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condition of leaf</w:t>
            </w:r>
          </w:p>
        </w:tc>
        <w:tc>
          <w:tcPr>
            <w:tcW w:w="3767" w:type="dxa"/>
          </w:tcPr>
          <w:p w:rsidR="008D0A47" w:rsidRPr="002505F2" w:rsidRDefault="008D0A47" w:rsidP="008D0A47">
            <w:pPr>
              <w:jc w:val="center"/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starch present (yes / no)</w:t>
            </w:r>
          </w:p>
        </w:tc>
      </w:tr>
      <w:tr w:rsidR="008D0A47" w:rsidRPr="002505F2" w:rsidTr="008D0A47">
        <w:tc>
          <w:tcPr>
            <w:tcW w:w="4243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green with CO</w:t>
            </w:r>
            <w:r w:rsidRPr="002505F2">
              <w:rPr>
                <w:sz w:val="28"/>
                <w:szCs w:val="28"/>
                <w:vertAlign w:val="subscript"/>
              </w:rPr>
              <w:t>2</w:t>
            </w:r>
            <w:r w:rsidRPr="002505F2">
              <w:rPr>
                <w:sz w:val="28"/>
                <w:szCs w:val="28"/>
              </w:rPr>
              <w:t xml:space="preserve"> and light</w:t>
            </w:r>
          </w:p>
        </w:tc>
        <w:tc>
          <w:tcPr>
            <w:tcW w:w="3767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</w:p>
        </w:tc>
      </w:tr>
      <w:tr w:rsidR="008D0A47" w:rsidRPr="002505F2" w:rsidTr="008D0A47">
        <w:tc>
          <w:tcPr>
            <w:tcW w:w="4243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white with CO</w:t>
            </w:r>
            <w:r w:rsidRPr="002505F2">
              <w:rPr>
                <w:sz w:val="28"/>
                <w:szCs w:val="28"/>
                <w:vertAlign w:val="subscript"/>
              </w:rPr>
              <w:t>2</w:t>
            </w:r>
            <w:r w:rsidRPr="002505F2">
              <w:rPr>
                <w:sz w:val="28"/>
                <w:szCs w:val="28"/>
              </w:rPr>
              <w:t xml:space="preserve"> and light</w:t>
            </w:r>
          </w:p>
        </w:tc>
        <w:tc>
          <w:tcPr>
            <w:tcW w:w="3767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</w:p>
        </w:tc>
      </w:tr>
      <w:tr w:rsidR="008D0A47" w:rsidRPr="002505F2" w:rsidTr="008D0A47">
        <w:tc>
          <w:tcPr>
            <w:tcW w:w="4243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green with light, NO CO</w:t>
            </w:r>
            <w:r w:rsidRPr="002505F2">
              <w:rPr>
                <w:sz w:val="28"/>
                <w:szCs w:val="28"/>
                <w:vertAlign w:val="subscript"/>
              </w:rPr>
              <w:t>2</w:t>
            </w:r>
            <w:r w:rsidRPr="002505F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67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</w:p>
        </w:tc>
      </w:tr>
      <w:tr w:rsidR="008D0A47" w:rsidRPr="002505F2" w:rsidTr="008D0A47">
        <w:tc>
          <w:tcPr>
            <w:tcW w:w="4243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green with CO</w:t>
            </w:r>
            <w:r w:rsidRPr="002505F2">
              <w:rPr>
                <w:sz w:val="28"/>
                <w:szCs w:val="28"/>
                <w:vertAlign w:val="subscript"/>
              </w:rPr>
              <w:t>2</w:t>
            </w:r>
            <w:r w:rsidRPr="002505F2">
              <w:rPr>
                <w:sz w:val="28"/>
                <w:szCs w:val="28"/>
              </w:rPr>
              <w:t xml:space="preserve"> , NO light</w:t>
            </w:r>
          </w:p>
        </w:tc>
        <w:tc>
          <w:tcPr>
            <w:tcW w:w="3767" w:type="dxa"/>
          </w:tcPr>
          <w:p w:rsidR="008D0A47" w:rsidRPr="002505F2" w:rsidRDefault="008D0A47" w:rsidP="008D0A47">
            <w:pPr>
              <w:rPr>
                <w:sz w:val="28"/>
                <w:szCs w:val="28"/>
              </w:rPr>
            </w:pPr>
          </w:p>
        </w:tc>
      </w:tr>
    </w:tbl>
    <w:p w:rsidR="00471D2C" w:rsidRDefault="00471D2C" w:rsidP="00A56C79">
      <w:pPr>
        <w:rPr>
          <w:i/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086AFACA" wp14:editId="0B23D773">
            <wp:extent cx="465154" cy="405952"/>
            <wp:effectExtent l="0" t="0" r="0" b="0"/>
            <wp:docPr id="29" name="Picture 29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71407" cy="4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5F2">
        <w:rPr>
          <w:sz w:val="28"/>
          <w:szCs w:val="28"/>
          <w:u w:val="single"/>
        </w:rPr>
        <w:t xml:space="preserve">Results </w:t>
      </w:r>
      <w:r w:rsidRPr="00E41F0D">
        <w:rPr>
          <w:b/>
          <w:i/>
          <w:sz w:val="28"/>
          <w:szCs w:val="28"/>
        </w:rPr>
        <w:t>copy</w:t>
      </w:r>
      <w:r w:rsidRPr="002505F2">
        <w:rPr>
          <w:i/>
          <w:sz w:val="28"/>
          <w:szCs w:val="28"/>
        </w:rPr>
        <w:t xml:space="preserve"> and </w:t>
      </w:r>
      <w:r w:rsidRPr="00E41F0D">
        <w:rPr>
          <w:b/>
          <w:i/>
          <w:sz w:val="28"/>
          <w:szCs w:val="28"/>
        </w:rPr>
        <w:t>complete</w:t>
      </w:r>
      <w:r w:rsidRPr="002505F2">
        <w:rPr>
          <w:i/>
          <w:sz w:val="28"/>
          <w:szCs w:val="28"/>
        </w:rPr>
        <w:t xml:space="preserve"> the table</w:t>
      </w:r>
    </w:p>
    <w:p w:rsidR="002505F2" w:rsidRPr="002505F2" w:rsidRDefault="002505F2" w:rsidP="00A56C79">
      <w:pPr>
        <w:rPr>
          <w:i/>
          <w:sz w:val="28"/>
          <w:szCs w:val="28"/>
        </w:rPr>
      </w:pPr>
    </w:p>
    <w:p w:rsidR="00A56C79" w:rsidRDefault="00A56C79" w:rsidP="00A56C79">
      <w:pPr>
        <w:rPr>
          <w:sz w:val="28"/>
          <w:szCs w:val="28"/>
        </w:rPr>
      </w:pPr>
    </w:p>
    <w:p w:rsidR="0062572F" w:rsidRPr="002505F2" w:rsidRDefault="0062572F" w:rsidP="00A56C79">
      <w:pPr>
        <w:rPr>
          <w:sz w:val="28"/>
          <w:szCs w:val="28"/>
        </w:rPr>
      </w:pPr>
    </w:p>
    <w:p w:rsidR="00471D2C" w:rsidRDefault="00471D2C">
      <w:pPr>
        <w:spacing w:after="160" w:line="259" w:lineRule="auto"/>
        <w:rPr>
          <w:i/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3DB748E8" wp14:editId="3B74BB8E">
            <wp:extent cx="465154" cy="405952"/>
            <wp:effectExtent l="0" t="0" r="0" b="0"/>
            <wp:docPr id="30" name="Picture 30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71407" cy="4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5F2">
        <w:rPr>
          <w:sz w:val="28"/>
          <w:szCs w:val="28"/>
          <w:u w:val="single"/>
        </w:rPr>
        <w:t>Conclusion</w:t>
      </w:r>
      <w:r w:rsidRPr="002505F2">
        <w:rPr>
          <w:sz w:val="28"/>
          <w:szCs w:val="28"/>
        </w:rPr>
        <w:t xml:space="preserve"> </w:t>
      </w:r>
      <w:r w:rsidR="00B43AC7">
        <w:rPr>
          <w:i/>
          <w:sz w:val="28"/>
          <w:szCs w:val="28"/>
        </w:rPr>
        <w:t xml:space="preserve">   Look back at the A</w:t>
      </w:r>
      <w:r w:rsidRPr="002505F2">
        <w:rPr>
          <w:i/>
          <w:sz w:val="28"/>
          <w:szCs w:val="28"/>
        </w:rPr>
        <w:t xml:space="preserve">im. </w:t>
      </w:r>
      <w:r w:rsidRPr="00E41F0D">
        <w:rPr>
          <w:b/>
          <w:i/>
          <w:sz w:val="28"/>
          <w:szCs w:val="28"/>
        </w:rPr>
        <w:t>Write a conclusion</w:t>
      </w:r>
      <w:r w:rsidRPr="002505F2">
        <w:rPr>
          <w:i/>
          <w:sz w:val="28"/>
          <w:szCs w:val="28"/>
        </w:rPr>
        <w:t xml:space="preserve"> in your jotter</w:t>
      </w:r>
      <w:r w:rsidR="00E41F0D">
        <w:rPr>
          <w:i/>
          <w:sz w:val="28"/>
          <w:szCs w:val="28"/>
        </w:rPr>
        <w:t>.</w:t>
      </w:r>
    </w:p>
    <w:p w:rsidR="0062572F" w:rsidRPr="002505F2" w:rsidRDefault="0062572F">
      <w:pPr>
        <w:spacing w:after="160" w:line="259" w:lineRule="auto"/>
        <w:rPr>
          <w:i/>
          <w:sz w:val="28"/>
          <w:szCs w:val="28"/>
        </w:rPr>
      </w:pPr>
    </w:p>
    <w:p w:rsidR="00013DA1" w:rsidRDefault="00013DA1" w:rsidP="00036C3E">
      <w:pPr>
        <w:rPr>
          <w:rStyle w:val="Hyperlink"/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w:drawing>
          <wp:inline distT="0" distB="0" distL="0" distR="0" wp14:anchorId="2489FF49" wp14:editId="5D134FAF">
            <wp:extent cx="354547" cy="377178"/>
            <wp:effectExtent l="0" t="0" r="7620" b="4445"/>
            <wp:docPr id="81" name="Picture 81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9" cy="3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Recap </w:t>
      </w:r>
      <w:hyperlink r:id="rId32" w:history="1">
        <w:r w:rsidRPr="00C56B69">
          <w:rPr>
            <w:rStyle w:val="Hyperlink"/>
            <w:sz w:val="28"/>
            <w:szCs w:val="28"/>
          </w:rPr>
          <w:t>www.twigonglow.com/experiment/photosynthesis-and-starch-4171/</w:t>
        </w:r>
      </w:hyperlink>
    </w:p>
    <w:p w:rsidR="008D0A47" w:rsidRDefault="008D0A47" w:rsidP="00036C3E">
      <w:pPr>
        <w:rPr>
          <w:rStyle w:val="Hyperlink"/>
          <w:sz w:val="28"/>
          <w:szCs w:val="28"/>
        </w:rPr>
      </w:pPr>
    </w:p>
    <w:p w:rsidR="006D0898" w:rsidRPr="002505F2" w:rsidRDefault="00036C3E" w:rsidP="006D0898">
      <w:pPr>
        <w:rPr>
          <w:sz w:val="28"/>
          <w:szCs w:val="28"/>
          <w:u w:val="single"/>
        </w:rPr>
      </w:pPr>
      <w:r w:rsidRPr="002505F2">
        <w:rPr>
          <w:rFonts w:ascii="Helvetica" w:hAnsi="Helvetica" w:cs="Helvetica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35712" behindDoc="0" locked="0" layoutInCell="1" allowOverlap="1" wp14:anchorId="6770DE08" wp14:editId="7002B883">
            <wp:simplePos x="0" y="0"/>
            <wp:positionH relativeFrom="column">
              <wp:posOffset>85941</wp:posOffset>
            </wp:positionH>
            <wp:positionV relativeFrom="paragraph">
              <wp:posOffset>18570</wp:posOffset>
            </wp:positionV>
            <wp:extent cx="587829" cy="587829"/>
            <wp:effectExtent l="0" t="0" r="3175" b="3175"/>
            <wp:wrapSquare wrapText="bothSides"/>
            <wp:docPr id="84" name="Picture 84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9" cy="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5F2">
        <w:rPr>
          <w:sz w:val="28"/>
          <w:szCs w:val="28"/>
          <w:u w:val="single"/>
        </w:rPr>
        <w:t>Experiment 2</w:t>
      </w:r>
      <w:r w:rsidR="006D0898" w:rsidRPr="002505F2">
        <w:rPr>
          <w:sz w:val="28"/>
          <w:szCs w:val="28"/>
        </w:rPr>
        <w:t xml:space="preserve">   </w:t>
      </w:r>
      <w:r w:rsidR="006D0898" w:rsidRPr="002505F2">
        <w:rPr>
          <w:sz w:val="28"/>
          <w:szCs w:val="28"/>
          <w:u w:val="single"/>
        </w:rPr>
        <w:t>Elodea Bubbler Investigation</w:t>
      </w:r>
    </w:p>
    <w:p w:rsidR="00036C3E" w:rsidRPr="002505F2" w:rsidRDefault="00036C3E" w:rsidP="00036C3E">
      <w:pPr>
        <w:rPr>
          <w:sz w:val="28"/>
          <w:szCs w:val="28"/>
          <w:u w:val="single"/>
        </w:rPr>
      </w:pPr>
    </w:p>
    <w:p w:rsidR="00036C3E" w:rsidRPr="002505F2" w:rsidRDefault="00036C3E" w:rsidP="00036C3E">
      <w:pPr>
        <w:rPr>
          <w:sz w:val="28"/>
          <w:szCs w:val="28"/>
        </w:rPr>
      </w:pPr>
      <w:r w:rsidRPr="002505F2">
        <w:rPr>
          <w:sz w:val="28"/>
          <w:szCs w:val="28"/>
          <w:u w:val="single"/>
        </w:rPr>
        <w:t>Aim</w:t>
      </w:r>
      <w:r w:rsidRPr="002505F2">
        <w:rPr>
          <w:sz w:val="28"/>
          <w:szCs w:val="28"/>
        </w:rPr>
        <w:t xml:space="preserve"> to find out </w:t>
      </w:r>
      <w:r w:rsidR="006D0898" w:rsidRPr="002505F2">
        <w:rPr>
          <w:sz w:val="28"/>
          <w:szCs w:val="28"/>
        </w:rPr>
        <w:t>the effe</w:t>
      </w:r>
      <w:r w:rsidR="00D83F05">
        <w:rPr>
          <w:sz w:val="28"/>
          <w:szCs w:val="28"/>
        </w:rPr>
        <w:t xml:space="preserve">ct of changing light intensity </w:t>
      </w:r>
      <w:r w:rsidR="006D0898" w:rsidRPr="002505F2">
        <w:rPr>
          <w:sz w:val="28"/>
          <w:szCs w:val="28"/>
        </w:rPr>
        <w:t>on the rate of photosynthesis</w:t>
      </w:r>
      <w:r w:rsidR="00D83F05">
        <w:rPr>
          <w:sz w:val="28"/>
          <w:szCs w:val="28"/>
        </w:rPr>
        <w:t>.</w:t>
      </w:r>
    </w:p>
    <w:p w:rsidR="006D0898" w:rsidRPr="002505F2" w:rsidRDefault="006D0898" w:rsidP="00036C3E">
      <w:pPr>
        <w:rPr>
          <w:sz w:val="28"/>
          <w:szCs w:val="28"/>
          <w:u w:val="single"/>
        </w:rPr>
      </w:pPr>
      <w:r w:rsidRPr="002505F2">
        <w:rPr>
          <w:sz w:val="28"/>
          <w:szCs w:val="28"/>
          <w:u w:val="single"/>
        </w:rPr>
        <w:t>Method</w:t>
      </w:r>
    </w:p>
    <w:p w:rsidR="004D702C" w:rsidRPr="002505F2" w:rsidRDefault="006D0898" w:rsidP="00036C3E">
      <w:pPr>
        <w:rPr>
          <w:sz w:val="28"/>
          <w:szCs w:val="28"/>
        </w:rPr>
      </w:pPr>
      <w:r w:rsidRPr="002505F2">
        <w:rPr>
          <w:sz w:val="28"/>
          <w:szCs w:val="28"/>
        </w:rPr>
        <w:t xml:space="preserve">Look at the diagram below. </w:t>
      </w:r>
    </w:p>
    <w:p w:rsidR="006D0898" w:rsidRPr="002505F2" w:rsidRDefault="006D0898" w:rsidP="00036C3E">
      <w:pPr>
        <w:rPr>
          <w:sz w:val="28"/>
          <w:szCs w:val="28"/>
        </w:rPr>
      </w:pPr>
      <w:r w:rsidRPr="002505F2">
        <w:rPr>
          <w:sz w:val="28"/>
          <w:szCs w:val="28"/>
        </w:rPr>
        <w:t xml:space="preserve">Your teacher may show you a demonstration similar to it. </w:t>
      </w:r>
    </w:p>
    <w:p w:rsidR="005336BE" w:rsidRPr="002505F2" w:rsidRDefault="005336BE" w:rsidP="00036C3E">
      <w:pPr>
        <w:rPr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138D973F" wp14:editId="39F009F7">
            <wp:extent cx="318840" cy="278260"/>
            <wp:effectExtent l="0" t="0" r="5080" b="7620"/>
            <wp:docPr id="91" name="Picture 91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29397" cy="2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1F0D">
        <w:rPr>
          <w:b/>
          <w:sz w:val="28"/>
          <w:szCs w:val="28"/>
        </w:rPr>
        <w:t>Collect</w:t>
      </w:r>
      <w:r w:rsidRPr="002505F2">
        <w:rPr>
          <w:sz w:val="28"/>
          <w:szCs w:val="28"/>
        </w:rPr>
        <w:t xml:space="preserve"> a copy of the diagram, </w:t>
      </w:r>
      <w:r w:rsidRPr="00E41F0D">
        <w:rPr>
          <w:b/>
          <w:sz w:val="28"/>
          <w:szCs w:val="28"/>
        </w:rPr>
        <w:t>stick</w:t>
      </w:r>
      <w:r w:rsidRPr="002505F2">
        <w:rPr>
          <w:sz w:val="28"/>
          <w:szCs w:val="28"/>
        </w:rPr>
        <w:t xml:space="preserve"> it into your jotter and </w:t>
      </w:r>
      <w:r w:rsidRPr="00E41F0D">
        <w:rPr>
          <w:b/>
          <w:sz w:val="28"/>
          <w:szCs w:val="28"/>
        </w:rPr>
        <w:t>label</w:t>
      </w:r>
      <w:r w:rsidRPr="002505F2">
        <w:rPr>
          <w:sz w:val="28"/>
          <w:szCs w:val="28"/>
        </w:rPr>
        <w:t xml:space="preserve"> it. </w:t>
      </w:r>
    </w:p>
    <w:p w:rsidR="005336BE" w:rsidRPr="002505F2" w:rsidRDefault="00E42194" w:rsidP="005336BE">
      <w:pPr>
        <w:jc w:val="center"/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4951562</wp:posOffset>
                </wp:positionH>
                <wp:positionV relativeFrom="paragraph">
                  <wp:posOffset>2523694</wp:posOffset>
                </wp:positionV>
                <wp:extent cx="1492370" cy="293298"/>
                <wp:effectExtent l="0" t="0" r="12700" b="1206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194" w:rsidRDefault="00E42194">
                            <w:r>
                              <w:t>Elodea (pond weed)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93" o:spid="_x0000_s1029" type="#_x0000_t202" style="position:absolute;left:0;text-align:left;margin-left:389.9pt;margin-top:198.7pt;width:117.5pt;height:23.1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" fillcolor="white [3201]" strokecolor="white [3212]" strokeweight=".5pt">
                <v:textbox>
                  <w:txbxContent>
                    <w:p w:rsidR="00E42194" w:rsidRDefault="00E42194">
                      <w:r>
                        <w:t>Elodea (pond weed)</w:t>
                      </w:r>
                    </w:p>
                  </w:txbxContent>
                </v:textbox>
              </v:shape>
            </w:pict>
          </mc:Fallback>
        </mc:AlternateContent>
      </w:r>
      <w:r w:rsidR="006D0898" w:rsidRPr="002505F2">
        <w:rPr>
          <w:noProof/>
          <w:sz w:val="28"/>
          <w:szCs w:val="28"/>
          <w:lang w:eastAsia="en-GB"/>
        </w:rPr>
        <w:drawing>
          <wp:inline distT="0" distB="0" distL="0" distR="0">
            <wp:extent cx="4597879" cy="286413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/>
                    <a:stretch/>
                  </pic:blipFill>
                  <pic:spPr bwMode="auto">
                    <a:xfrm>
                      <a:off x="0" y="0"/>
                      <a:ext cx="4610449" cy="28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898" w:rsidRPr="002505F2" w:rsidRDefault="006D0898" w:rsidP="00D076C0">
      <w:pPr>
        <w:rPr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7692</wp:posOffset>
            </wp:positionV>
            <wp:extent cx="335915" cy="335915"/>
            <wp:effectExtent l="0" t="0" r="6985" b="6985"/>
            <wp:wrapSquare wrapText="bothSides"/>
            <wp:docPr id="89" name="Picture 89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6BE" w:rsidRPr="002505F2">
        <w:rPr>
          <w:sz w:val="28"/>
          <w:szCs w:val="28"/>
        </w:rPr>
        <w:t xml:space="preserve">1. </w:t>
      </w:r>
      <w:r w:rsidRPr="002505F2">
        <w:rPr>
          <w:sz w:val="28"/>
          <w:szCs w:val="28"/>
        </w:rPr>
        <w:t xml:space="preserve">How could you use this equipment to carry out an investigation into the effect of </w:t>
      </w:r>
      <w:r w:rsidRPr="002505F2">
        <w:rPr>
          <w:b/>
          <w:sz w:val="28"/>
          <w:szCs w:val="28"/>
        </w:rPr>
        <w:t xml:space="preserve">light </w:t>
      </w:r>
      <w:r w:rsidR="00567E7A" w:rsidRPr="002505F2">
        <w:rPr>
          <w:b/>
          <w:sz w:val="28"/>
          <w:szCs w:val="28"/>
        </w:rPr>
        <w:t>intensity</w:t>
      </w:r>
      <w:r w:rsidR="005336BE" w:rsidRPr="002505F2">
        <w:rPr>
          <w:b/>
          <w:sz w:val="28"/>
          <w:szCs w:val="28"/>
        </w:rPr>
        <w:t xml:space="preserve"> </w:t>
      </w:r>
      <w:r w:rsidR="00567E7A" w:rsidRPr="002505F2">
        <w:rPr>
          <w:sz w:val="28"/>
          <w:szCs w:val="28"/>
        </w:rPr>
        <w:t>on the rate of photosynthesis</w:t>
      </w:r>
      <w:r w:rsidRPr="002505F2">
        <w:rPr>
          <w:sz w:val="28"/>
          <w:szCs w:val="28"/>
        </w:rPr>
        <w:t>?</w:t>
      </w:r>
    </w:p>
    <w:p w:rsidR="005336BE" w:rsidRPr="002505F2" w:rsidRDefault="005336BE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2. Why do you need the heat shield there?</w:t>
      </w:r>
    </w:p>
    <w:p w:rsidR="002B1223" w:rsidRPr="002505F2" w:rsidRDefault="002B1223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3. How could you prove the bubbles of gas were oxygen? [</w:t>
      </w:r>
      <w:r w:rsidR="002505F2">
        <w:rPr>
          <w:sz w:val="28"/>
          <w:szCs w:val="28"/>
        </w:rPr>
        <w:t xml:space="preserve">you </w:t>
      </w:r>
      <w:r w:rsidRPr="002505F2">
        <w:rPr>
          <w:sz w:val="28"/>
          <w:szCs w:val="28"/>
        </w:rPr>
        <w:t>might need to ask a chemist!]</w:t>
      </w:r>
    </w:p>
    <w:p w:rsidR="002B1223" w:rsidRPr="002505F2" w:rsidRDefault="002B1223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4. How does the CO</w:t>
      </w:r>
      <w:r w:rsidRPr="002505F2">
        <w:rPr>
          <w:sz w:val="28"/>
          <w:szCs w:val="28"/>
          <w:vertAlign w:val="subscript"/>
        </w:rPr>
        <w:t>2</w:t>
      </w:r>
      <w:r w:rsidRPr="002505F2">
        <w:rPr>
          <w:sz w:val="28"/>
          <w:szCs w:val="28"/>
        </w:rPr>
        <w:t xml:space="preserve"> get into the plant cells? [</w:t>
      </w:r>
      <w:r w:rsidR="002505F2">
        <w:rPr>
          <w:sz w:val="28"/>
          <w:szCs w:val="28"/>
        </w:rPr>
        <w:t xml:space="preserve">CLUE - </w:t>
      </w:r>
      <w:r w:rsidRPr="002505F2">
        <w:rPr>
          <w:sz w:val="28"/>
          <w:szCs w:val="28"/>
        </w:rPr>
        <w:t>you learned about this in the Cells unit]</w:t>
      </w:r>
    </w:p>
    <w:p w:rsidR="005336BE" w:rsidRPr="002505F2" w:rsidRDefault="002B1223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4</w:t>
      </w:r>
      <w:r w:rsidR="005336BE" w:rsidRPr="002505F2">
        <w:rPr>
          <w:sz w:val="28"/>
          <w:szCs w:val="28"/>
        </w:rPr>
        <w:t xml:space="preserve">. How would you ensure </w:t>
      </w:r>
      <w:r w:rsidR="00567E7A" w:rsidRPr="002505F2">
        <w:rPr>
          <w:sz w:val="28"/>
          <w:szCs w:val="28"/>
        </w:rPr>
        <w:t xml:space="preserve">your investigation </w:t>
      </w:r>
      <w:r w:rsidR="005336BE" w:rsidRPr="002505F2">
        <w:rPr>
          <w:sz w:val="28"/>
          <w:szCs w:val="28"/>
        </w:rPr>
        <w:t>was</w:t>
      </w:r>
      <w:r w:rsidR="00567E7A" w:rsidRPr="002505F2">
        <w:rPr>
          <w:sz w:val="28"/>
          <w:szCs w:val="28"/>
        </w:rPr>
        <w:t xml:space="preserve"> a fair test</w:t>
      </w:r>
      <w:r w:rsidR="005336BE" w:rsidRPr="002505F2">
        <w:rPr>
          <w:sz w:val="28"/>
          <w:szCs w:val="28"/>
        </w:rPr>
        <w:t>?</w:t>
      </w:r>
    </w:p>
    <w:p w:rsidR="00567E7A" w:rsidRPr="002505F2" w:rsidRDefault="002B1223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5</w:t>
      </w:r>
      <w:r w:rsidR="005336BE" w:rsidRPr="002505F2">
        <w:rPr>
          <w:sz w:val="28"/>
          <w:szCs w:val="28"/>
        </w:rPr>
        <w:t xml:space="preserve">. How would you make </w:t>
      </w:r>
      <w:r w:rsidR="00567E7A" w:rsidRPr="002505F2">
        <w:rPr>
          <w:sz w:val="28"/>
          <w:szCs w:val="28"/>
        </w:rPr>
        <w:t>your results reliable</w:t>
      </w:r>
      <w:r w:rsidR="005336BE" w:rsidRPr="002505F2">
        <w:rPr>
          <w:sz w:val="28"/>
          <w:szCs w:val="28"/>
        </w:rPr>
        <w:t>?</w:t>
      </w:r>
      <w:r w:rsidR="00567E7A" w:rsidRPr="002505F2">
        <w:rPr>
          <w:sz w:val="28"/>
          <w:szCs w:val="28"/>
        </w:rPr>
        <w:t xml:space="preserve"> </w:t>
      </w:r>
    </w:p>
    <w:p w:rsidR="005336BE" w:rsidRPr="002505F2" w:rsidRDefault="002B1223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6</w:t>
      </w:r>
      <w:r w:rsidR="005336BE" w:rsidRPr="002505F2">
        <w:rPr>
          <w:sz w:val="28"/>
          <w:szCs w:val="28"/>
        </w:rPr>
        <w:t>. What changes would you make if you were investigating the effect of temperature on the rate of photosynthesis?</w:t>
      </w:r>
    </w:p>
    <w:p w:rsidR="005336BE" w:rsidRPr="002505F2" w:rsidRDefault="002B1223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>7</w:t>
      </w:r>
      <w:r w:rsidR="005336BE" w:rsidRPr="002505F2">
        <w:rPr>
          <w:sz w:val="28"/>
          <w:szCs w:val="28"/>
        </w:rPr>
        <w:t>. What changes would you make if you were investigating the effect of carbon dioxide on the rate of photosynthesis?</w:t>
      </w:r>
    </w:p>
    <w:p w:rsidR="00F8090D" w:rsidRDefault="00F8090D" w:rsidP="00D076C0">
      <w:pPr>
        <w:rPr>
          <w:sz w:val="28"/>
          <w:szCs w:val="28"/>
        </w:rPr>
      </w:pPr>
    </w:p>
    <w:p w:rsidR="005336BE" w:rsidRPr="002505F2" w:rsidRDefault="002B1223" w:rsidP="00D076C0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0832" behindDoc="0" locked="0" layoutInCell="1" allowOverlap="1" wp14:anchorId="7F93A6E8" wp14:editId="5E770C7D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431165" cy="458470"/>
            <wp:effectExtent l="0" t="0" r="6985" b="0"/>
            <wp:wrapSquare wrapText="bothSides"/>
            <wp:docPr id="94" name="Picture 94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223" w:rsidRPr="002505F2" w:rsidRDefault="00E42194" w:rsidP="002B1223">
      <w:pPr>
        <w:rPr>
          <w:sz w:val="28"/>
          <w:szCs w:val="28"/>
        </w:rPr>
      </w:pPr>
      <w:r w:rsidRPr="002505F2">
        <w:rPr>
          <w:sz w:val="28"/>
          <w:szCs w:val="28"/>
        </w:rPr>
        <w:t>It takes a long time to set up and collect results from the real Elodea bubbler. A quicker way to do this experiment is virtually</w:t>
      </w:r>
      <w:r w:rsidR="002B1223" w:rsidRPr="002505F2">
        <w:rPr>
          <w:sz w:val="28"/>
          <w:szCs w:val="28"/>
        </w:rPr>
        <w:t xml:space="preserve">…… </w:t>
      </w:r>
    </w:p>
    <w:p w:rsidR="006D0898" w:rsidRDefault="0064393C" w:rsidP="002B1223">
      <w:pPr>
        <w:jc w:val="center"/>
        <w:rPr>
          <w:rStyle w:val="Hyperlink"/>
          <w:sz w:val="28"/>
          <w:szCs w:val="28"/>
        </w:rPr>
      </w:pPr>
      <w:hyperlink r:id="rId35" w:history="1">
        <w:r w:rsidR="006D0898" w:rsidRPr="002505F2">
          <w:rPr>
            <w:rStyle w:val="Hyperlink"/>
            <w:sz w:val="28"/>
            <w:szCs w:val="28"/>
          </w:rPr>
          <w:t>http://www.kscience.co.uk/animations/photolab.htm</w:t>
        </w:r>
      </w:hyperlink>
    </w:p>
    <w:p w:rsidR="00C75C8B" w:rsidRPr="002505F2" w:rsidRDefault="00C75C8B" w:rsidP="002B1223">
      <w:pPr>
        <w:jc w:val="center"/>
        <w:rPr>
          <w:rStyle w:val="Hyperlink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5721" w:tblpY="708"/>
        <w:tblW w:w="0" w:type="auto"/>
        <w:tblLook w:val="04A0" w:firstRow="1" w:lastRow="0" w:firstColumn="1" w:lastColumn="0" w:noHBand="0" w:noVBand="1"/>
      </w:tblPr>
      <w:tblGrid>
        <w:gridCol w:w="3136"/>
        <w:gridCol w:w="2529"/>
      </w:tblGrid>
      <w:tr w:rsidR="0098652E" w:rsidRPr="002505F2" w:rsidTr="00244EB1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lastRenderedPageBreak/>
              <w:t>input variables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values</w:t>
            </w:r>
          </w:p>
        </w:tc>
      </w:tr>
      <w:tr w:rsidR="008722BF" w:rsidRPr="002505F2" w:rsidTr="00244EB1">
        <w:tc>
          <w:tcPr>
            <w:tcW w:w="3136" w:type="dxa"/>
            <w:tcBorders>
              <w:top w:val="single" w:sz="4" w:space="0" w:color="auto"/>
            </w:tcBorders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light intensity</w:t>
            </w:r>
          </w:p>
        </w:tc>
        <w:tc>
          <w:tcPr>
            <w:tcW w:w="2529" w:type="dxa"/>
            <w:tcBorders>
              <w:top w:val="single" w:sz="4" w:space="0" w:color="auto"/>
            </w:tcBorders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10,20,30,40,50</w:t>
            </w:r>
          </w:p>
        </w:tc>
      </w:tr>
      <w:tr w:rsidR="008722BF" w:rsidRPr="002505F2" w:rsidTr="008722BF">
        <w:tc>
          <w:tcPr>
            <w:tcW w:w="3136" w:type="dxa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temperature (</w:t>
            </w:r>
            <w:r w:rsidRPr="002505F2">
              <w:rPr>
                <w:sz w:val="28"/>
                <w:szCs w:val="28"/>
                <w:vertAlign w:val="superscript"/>
              </w:rPr>
              <w:t>o</w:t>
            </w:r>
            <w:r w:rsidRPr="002505F2">
              <w:rPr>
                <w:sz w:val="28"/>
                <w:szCs w:val="28"/>
              </w:rPr>
              <w:t>C)</w:t>
            </w:r>
          </w:p>
        </w:tc>
        <w:tc>
          <w:tcPr>
            <w:tcW w:w="2529" w:type="dxa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10, 25, 40</w:t>
            </w:r>
          </w:p>
        </w:tc>
      </w:tr>
      <w:tr w:rsidR="008722BF" w:rsidRPr="002505F2" w:rsidTr="008722BF">
        <w:tc>
          <w:tcPr>
            <w:tcW w:w="3136" w:type="dxa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CO</w:t>
            </w:r>
            <w:r w:rsidRPr="002505F2">
              <w:rPr>
                <w:sz w:val="28"/>
                <w:szCs w:val="28"/>
                <w:vertAlign w:val="subscript"/>
              </w:rPr>
              <w:t>2</w:t>
            </w:r>
            <w:r w:rsidRPr="002505F2">
              <w:rPr>
                <w:sz w:val="28"/>
                <w:szCs w:val="28"/>
              </w:rPr>
              <w:t xml:space="preserve"> concentration</w:t>
            </w:r>
          </w:p>
        </w:tc>
        <w:tc>
          <w:tcPr>
            <w:tcW w:w="2529" w:type="dxa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high, low</w:t>
            </w:r>
          </w:p>
        </w:tc>
      </w:tr>
      <w:tr w:rsidR="008722BF" w:rsidRPr="002505F2" w:rsidTr="008722BF">
        <w:tc>
          <w:tcPr>
            <w:tcW w:w="3136" w:type="dxa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light colour</w:t>
            </w:r>
          </w:p>
          <w:p w:rsidR="0098652E" w:rsidRPr="002505F2" w:rsidRDefault="0098652E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ONLY DO THIS IF TOLD TO DO THE EXTENSION TASK</w:t>
            </w:r>
          </w:p>
        </w:tc>
        <w:tc>
          <w:tcPr>
            <w:tcW w:w="2529" w:type="dxa"/>
          </w:tcPr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 xml:space="preserve">green, blue, </w:t>
            </w:r>
          </w:p>
          <w:p w:rsidR="008722BF" w:rsidRPr="002505F2" w:rsidRDefault="008722BF" w:rsidP="008722BF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white, orange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4080"/>
        <w:tblW w:w="5490" w:type="dxa"/>
        <w:shd w:val="clear" w:color="auto" w:fill="CCCCFF"/>
        <w:tblLook w:val="04A0" w:firstRow="1" w:lastRow="0" w:firstColumn="1" w:lastColumn="0" w:noHBand="0" w:noVBand="1"/>
      </w:tblPr>
      <w:tblGrid>
        <w:gridCol w:w="3150"/>
        <w:gridCol w:w="2340"/>
      </w:tblGrid>
      <w:tr w:rsidR="007617E2" w:rsidRPr="002505F2" w:rsidTr="00B25458">
        <w:tc>
          <w:tcPr>
            <w:tcW w:w="3150" w:type="dxa"/>
            <w:shd w:val="clear" w:color="auto" w:fill="CCCCFF"/>
          </w:tcPr>
          <w:p w:rsidR="007617E2" w:rsidRPr="002505F2" w:rsidRDefault="007617E2" w:rsidP="00B25458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output variable</w:t>
            </w:r>
          </w:p>
        </w:tc>
        <w:tc>
          <w:tcPr>
            <w:tcW w:w="2340" w:type="dxa"/>
            <w:shd w:val="clear" w:color="auto" w:fill="CCCCFF"/>
          </w:tcPr>
          <w:p w:rsidR="007617E2" w:rsidRPr="002505F2" w:rsidRDefault="007617E2" w:rsidP="00B25458">
            <w:pPr>
              <w:rPr>
                <w:sz w:val="28"/>
                <w:szCs w:val="28"/>
              </w:rPr>
            </w:pPr>
            <w:r w:rsidRPr="002505F2">
              <w:rPr>
                <w:sz w:val="28"/>
                <w:szCs w:val="28"/>
              </w:rPr>
              <w:t>number of bubbles per minute</w:t>
            </w:r>
          </w:p>
        </w:tc>
      </w:tr>
    </w:tbl>
    <w:p w:rsidR="002B1223" w:rsidRPr="002505F2" w:rsidRDefault="008722BF" w:rsidP="002B1223">
      <w:pPr>
        <w:rPr>
          <w:sz w:val="28"/>
          <w:szCs w:val="28"/>
          <w:u w:val="single"/>
        </w:rPr>
      </w:pPr>
      <w:r w:rsidRPr="002505F2">
        <w:rPr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42880" behindDoc="0" locked="0" layoutInCell="1" allowOverlap="1" wp14:anchorId="7A09FAC6" wp14:editId="6BE66D6C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995930" cy="2493010"/>
            <wp:effectExtent l="0" t="0" r="0" b="254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15090" r="7688" b="7844"/>
                    <a:stretch/>
                  </pic:blipFill>
                  <pic:spPr bwMode="auto">
                    <a:xfrm>
                      <a:off x="0" y="0"/>
                      <a:ext cx="3001879" cy="249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5F2">
        <w:rPr>
          <w:sz w:val="28"/>
          <w:szCs w:val="28"/>
          <w:u w:val="single"/>
        </w:rPr>
        <w:t>V</w:t>
      </w:r>
      <w:r w:rsidR="002B1223" w:rsidRPr="002505F2">
        <w:rPr>
          <w:sz w:val="28"/>
          <w:szCs w:val="28"/>
          <w:u w:val="single"/>
        </w:rPr>
        <w:t xml:space="preserve">irtual experiment </w:t>
      </w:r>
    </w:p>
    <w:p w:rsidR="007617E2" w:rsidRDefault="007617E2" w:rsidP="00D076C0">
      <w:pPr>
        <w:rPr>
          <w:sz w:val="28"/>
          <w:szCs w:val="28"/>
        </w:rPr>
      </w:pPr>
    </w:p>
    <w:p w:rsidR="007617E2" w:rsidRDefault="007617E2" w:rsidP="00D076C0">
      <w:pPr>
        <w:rPr>
          <w:sz w:val="28"/>
          <w:szCs w:val="28"/>
        </w:rPr>
      </w:pPr>
    </w:p>
    <w:p w:rsidR="007617E2" w:rsidRDefault="007617E2" w:rsidP="00D076C0">
      <w:pPr>
        <w:rPr>
          <w:sz w:val="28"/>
          <w:szCs w:val="28"/>
        </w:rPr>
      </w:pPr>
    </w:p>
    <w:p w:rsidR="008722BF" w:rsidRPr="002505F2" w:rsidRDefault="004D702C" w:rsidP="00D076C0">
      <w:pPr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4928" behindDoc="0" locked="0" layoutInCell="1" allowOverlap="1" wp14:anchorId="3469BC57" wp14:editId="576B3331">
            <wp:simplePos x="0" y="0"/>
            <wp:positionH relativeFrom="margin">
              <wp:align>left</wp:align>
            </wp:positionH>
            <wp:positionV relativeFrom="paragraph">
              <wp:posOffset>68185</wp:posOffset>
            </wp:positionV>
            <wp:extent cx="431165" cy="458470"/>
            <wp:effectExtent l="0" t="0" r="6985" b="0"/>
            <wp:wrapSquare wrapText="bothSides"/>
            <wp:docPr id="18435" name="Picture 18435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52E" w:rsidRPr="002505F2">
        <w:rPr>
          <w:sz w:val="28"/>
          <w:szCs w:val="28"/>
        </w:rPr>
        <w:t xml:space="preserve">Use the website </w:t>
      </w:r>
      <w:r w:rsidR="00D83F05">
        <w:rPr>
          <w:sz w:val="28"/>
          <w:szCs w:val="28"/>
        </w:rPr>
        <w:t xml:space="preserve">(on previous page) </w:t>
      </w:r>
      <w:r w:rsidR="0098652E" w:rsidRPr="002505F2">
        <w:rPr>
          <w:sz w:val="28"/>
          <w:szCs w:val="28"/>
        </w:rPr>
        <w:t xml:space="preserve">to collect results for </w:t>
      </w:r>
      <w:r w:rsidR="0098652E" w:rsidRPr="00D83F05">
        <w:rPr>
          <w:b/>
          <w:sz w:val="28"/>
          <w:szCs w:val="28"/>
          <w:u w:val="single"/>
        </w:rPr>
        <w:t>one</w:t>
      </w:r>
      <w:r w:rsidR="0098652E" w:rsidRPr="002505F2">
        <w:rPr>
          <w:sz w:val="28"/>
          <w:szCs w:val="28"/>
        </w:rPr>
        <w:t xml:space="preserve"> of the first three input variables in the table.</w:t>
      </w:r>
      <w:r w:rsidR="00B43AC7">
        <w:rPr>
          <w:sz w:val="28"/>
          <w:szCs w:val="28"/>
        </w:rPr>
        <w:t xml:space="preserve"> Others in your group should do the remaining input variables.</w:t>
      </w:r>
      <w:r w:rsidR="0098652E" w:rsidRPr="002505F2">
        <w:rPr>
          <w:sz w:val="28"/>
          <w:szCs w:val="28"/>
        </w:rPr>
        <w:t xml:space="preserve"> </w:t>
      </w:r>
      <w:r w:rsidR="00B43AC7" w:rsidRPr="00B43AC7">
        <w:rPr>
          <w:sz w:val="28"/>
          <w:szCs w:val="28"/>
          <w:highlight w:val="yellow"/>
        </w:rPr>
        <w:t>K</w:t>
      </w:r>
      <w:r w:rsidR="0098652E" w:rsidRPr="002505F2">
        <w:rPr>
          <w:sz w:val="28"/>
          <w:szCs w:val="28"/>
          <w:highlight w:val="yellow"/>
        </w:rPr>
        <w:t xml:space="preserve">eep the light colour </w:t>
      </w:r>
      <w:r w:rsidR="0098652E" w:rsidRPr="002505F2">
        <w:rPr>
          <w:sz w:val="28"/>
          <w:szCs w:val="28"/>
          <w:highlight w:val="yellow"/>
          <w:u w:val="single"/>
        </w:rPr>
        <w:t>white</w:t>
      </w:r>
      <w:r w:rsidR="0098652E" w:rsidRPr="002505F2">
        <w:rPr>
          <w:sz w:val="28"/>
          <w:szCs w:val="28"/>
          <w:highlight w:val="yellow"/>
        </w:rPr>
        <w:t>.</w:t>
      </w:r>
    </w:p>
    <w:p w:rsidR="0098652E" w:rsidRPr="002505F2" w:rsidRDefault="004D702C" w:rsidP="00D076C0">
      <w:pPr>
        <w:rPr>
          <w:sz w:val="28"/>
          <w:szCs w:val="28"/>
        </w:rPr>
      </w:pPr>
      <w:r w:rsidRPr="002505F2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46976" behindDoc="0" locked="0" layoutInCell="1" allowOverlap="1" wp14:anchorId="4BAAF1BA" wp14:editId="78083852">
            <wp:simplePos x="0" y="0"/>
            <wp:positionH relativeFrom="column">
              <wp:posOffset>5960434</wp:posOffset>
            </wp:positionH>
            <wp:positionV relativeFrom="paragraph">
              <wp:posOffset>63177</wp:posOffset>
            </wp:positionV>
            <wp:extent cx="508635" cy="380365"/>
            <wp:effectExtent l="0" t="0" r="5715" b="635"/>
            <wp:wrapSquare wrapText="bothSides"/>
            <wp:docPr id="18436" name="Picture 18436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5086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6742AD02" wp14:editId="03F41F1D">
            <wp:extent cx="318840" cy="278260"/>
            <wp:effectExtent l="0" t="0" r="5080" b="7620"/>
            <wp:docPr id="18434" name="Picture 18434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29397" cy="2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2E" w:rsidRPr="00E41F0D">
        <w:rPr>
          <w:b/>
          <w:sz w:val="28"/>
          <w:szCs w:val="28"/>
        </w:rPr>
        <w:t>Record</w:t>
      </w:r>
      <w:r w:rsidR="0098652E" w:rsidRPr="002505F2">
        <w:rPr>
          <w:sz w:val="28"/>
          <w:szCs w:val="28"/>
        </w:rPr>
        <w:t xml:space="preserve"> your </w:t>
      </w:r>
      <w:r w:rsidRPr="002505F2">
        <w:rPr>
          <w:sz w:val="28"/>
          <w:szCs w:val="28"/>
          <w:u w:val="single"/>
        </w:rPr>
        <w:t>R</w:t>
      </w:r>
      <w:r w:rsidR="0098652E" w:rsidRPr="002505F2">
        <w:rPr>
          <w:sz w:val="28"/>
          <w:szCs w:val="28"/>
          <w:u w:val="single"/>
        </w:rPr>
        <w:t>esults</w:t>
      </w:r>
      <w:r w:rsidR="0098652E" w:rsidRPr="002505F2">
        <w:rPr>
          <w:sz w:val="28"/>
          <w:szCs w:val="28"/>
        </w:rPr>
        <w:t xml:space="preserve"> in a suitable </w:t>
      </w:r>
      <w:r w:rsidR="0098652E" w:rsidRPr="00E41F0D">
        <w:rPr>
          <w:b/>
          <w:sz w:val="28"/>
          <w:szCs w:val="28"/>
        </w:rPr>
        <w:t>table</w:t>
      </w:r>
      <w:r w:rsidR="0098652E" w:rsidRPr="002505F2">
        <w:rPr>
          <w:sz w:val="28"/>
          <w:szCs w:val="28"/>
        </w:rPr>
        <w:t xml:space="preserve"> &amp; share them with others in your group</w:t>
      </w:r>
      <w:r w:rsidR="00B43AC7">
        <w:rPr>
          <w:sz w:val="28"/>
          <w:szCs w:val="28"/>
        </w:rPr>
        <w:t xml:space="preserve"> who have done a different input variable</w:t>
      </w:r>
      <w:r w:rsidR="0098652E" w:rsidRPr="002505F2">
        <w:rPr>
          <w:sz w:val="28"/>
          <w:szCs w:val="28"/>
        </w:rPr>
        <w:t>.</w:t>
      </w:r>
      <w:r w:rsidRPr="002505F2">
        <w:rPr>
          <w:sz w:val="28"/>
          <w:szCs w:val="28"/>
        </w:rPr>
        <w:t xml:space="preserve"> </w:t>
      </w:r>
    </w:p>
    <w:p w:rsidR="0098652E" w:rsidRPr="002505F2" w:rsidRDefault="0098652E" w:rsidP="00D076C0">
      <w:pPr>
        <w:rPr>
          <w:sz w:val="28"/>
          <w:szCs w:val="28"/>
        </w:rPr>
      </w:pPr>
    </w:p>
    <w:p w:rsidR="0098652E" w:rsidRPr="002505F2" w:rsidRDefault="0098652E" w:rsidP="0098652E">
      <w:pPr>
        <w:rPr>
          <w:i/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61EF5809" wp14:editId="36114EC6">
            <wp:extent cx="318840" cy="278260"/>
            <wp:effectExtent l="0" t="0" r="5080" b="7620"/>
            <wp:docPr id="18432" name="Picture 18432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29397" cy="2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5F2">
        <w:rPr>
          <w:i/>
          <w:sz w:val="28"/>
          <w:szCs w:val="28"/>
        </w:rPr>
        <w:t xml:space="preserve"> [</w:t>
      </w:r>
      <w:r w:rsidRPr="00E41F0D">
        <w:rPr>
          <w:b/>
          <w:i/>
          <w:sz w:val="28"/>
          <w:szCs w:val="28"/>
        </w:rPr>
        <w:t>copy</w:t>
      </w:r>
      <w:r w:rsidRPr="002505F2">
        <w:rPr>
          <w:i/>
          <w:sz w:val="28"/>
          <w:szCs w:val="28"/>
        </w:rPr>
        <w:t xml:space="preserve"> and </w:t>
      </w:r>
      <w:r w:rsidRPr="00E41F0D">
        <w:rPr>
          <w:b/>
          <w:i/>
          <w:sz w:val="28"/>
          <w:szCs w:val="28"/>
        </w:rPr>
        <w:t>complete</w:t>
      </w:r>
      <w:r w:rsidRPr="002505F2">
        <w:rPr>
          <w:i/>
          <w:sz w:val="28"/>
          <w:szCs w:val="28"/>
        </w:rPr>
        <w:t xml:space="preserve"> the following]</w:t>
      </w:r>
    </w:p>
    <w:p w:rsidR="002B1223" w:rsidRPr="002505F2" w:rsidRDefault="0098652E" w:rsidP="00D076C0">
      <w:pPr>
        <w:rPr>
          <w:sz w:val="28"/>
          <w:szCs w:val="28"/>
        </w:rPr>
      </w:pPr>
      <w:r w:rsidRPr="002505F2">
        <w:rPr>
          <w:sz w:val="28"/>
          <w:szCs w:val="28"/>
          <w:u w:val="single"/>
        </w:rPr>
        <w:t xml:space="preserve">Conclusions </w:t>
      </w:r>
    </w:p>
    <w:p w:rsidR="00D076C0" w:rsidRPr="002505F2" w:rsidRDefault="00D076C0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 xml:space="preserve">As the </w:t>
      </w:r>
      <w:r w:rsidRPr="002505F2">
        <w:rPr>
          <w:b/>
          <w:sz w:val="28"/>
          <w:szCs w:val="28"/>
        </w:rPr>
        <w:t>light intensity</w:t>
      </w:r>
      <w:r w:rsidRPr="002505F2">
        <w:rPr>
          <w:sz w:val="28"/>
          <w:szCs w:val="28"/>
        </w:rPr>
        <w:t xml:space="preserve"> increased the rate of photosynthesis ___________</w:t>
      </w:r>
      <w:r w:rsidR="00B43AC7">
        <w:rPr>
          <w:sz w:val="28"/>
          <w:szCs w:val="28"/>
        </w:rPr>
        <w:t>.</w:t>
      </w:r>
    </w:p>
    <w:p w:rsidR="00D076C0" w:rsidRPr="002505F2" w:rsidRDefault="00D076C0" w:rsidP="00D076C0">
      <w:pPr>
        <w:rPr>
          <w:sz w:val="28"/>
          <w:szCs w:val="28"/>
        </w:rPr>
      </w:pPr>
    </w:p>
    <w:p w:rsidR="00D076C0" w:rsidRPr="002505F2" w:rsidRDefault="0098652E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 xml:space="preserve">As the </w:t>
      </w:r>
      <w:r w:rsidRPr="002505F2">
        <w:rPr>
          <w:b/>
          <w:sz w:val="28"/>
          <w:szCs w:val="28"/>
        </w:rPr>
        <w:t>t</w:t>
      </w:r>
      <w:r w:rsidR="00D076C0" w:rsidRPr="002505F2">
        <w:rPr>
          <w:b/>
          <w:sz w:val="28"/>
          <w:szCs w:val="28"/>
        </w:rPr>
        <w:t>emperature</w:t>
      </w:r>
      <w:r w:rsidR="00D076C0" w:rsidRPr="002505F2">
        <w:rPr>
          <w:sz w:val="28"/>
          <w:szCs w:val="28"/>
        </w:rPr>
        <w:t xml:space="preserve"> increased the rate of photosynthesis ___________</w:t>
      </w:r>
      <w:r w:rsidR="00B43AC7">
        <w:rPr>
          <w:sz w:val="28"/>
          <w:szCs w:val="28"/>
        </w:rPr>
        <w:t>.</w:t>
      </w:r>
    </w:p>
    <w:p w:rsidR="00D076C0" w:rsidRPr="002505F2" w:rsidRDefault="00D076C0" w:rsidP="00D076C0">
      <w:pPr>
        <w:rPr>
          <w:sz w:val="28"/>
          <w:szCs w:val="28"/>
        </w:rPr>
      </w:pPr>
    </w:p>
    <w:p w:rsidR="00D076C0" w:rsidRPr="002505F2" w:rsidRDefault="00D076C0" w:rsidP="00D076C0">
      <w:pPr>
        <w:rPr>
          <w:sz w:val="28"/>
          <w:szCs w:val="28"/>
        </w:rPr>
      </w:pPr>
      <w:r w:rsidRPr="002505F2">
        <w:rPr>
          <w:sz w:val="28"/>
          <w:szCs w:val="28"/>
        </w:rPr>
        <w:t xml:space="preserve">As the </w:t>
      </w:r>
      <w:r w:rsidRPr="002505F2">
        <w:rPr>
          <w:b/>
          <w:sz w:val="28"/>
          <w:szCs w:val="28"/>
        </w:rPr>
        <w:t>carbon dioxide concentration</w:t>
      </w:r>
      <w:r w:rsidRPr="002505F2">
        <w:rPr>
          <w:sz w:val="28"/>
          <w:szCs w:val="28"/>
        </w:rPr>
        <w:t xml:space="preserve"> increased the rate of photosynthesis ___________</w:t>
      </w:r>
      <w:r w:rsidR="00B43AC7">
        <w:rPr>
          <w:sz w:val="28"/>
          <w:szCs w:val="28"/>
        </w:rPr>
        <w:t>.</w:t>
      </w:r>
    </w:p>
    <w:p w:rsidR="004D702C" w:rsidRPr="002505F2" w:rsidRDefault="004D702C" w:rsidP="00D076C0">
      <w:pPr>
        <w:rPr>
          <w:sz w:val="28"/>
          <w:szCs w:val="28"/>
        </w:rPr>
      </w:pPr>
    </w:p>
    <w:p w:rsidR="004D702C" w:rsidRPr="002505F2" w:rsidRDefault="004D702C" w:rsidP="004D7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u w:val="single"/>
        </w:rPr>
      </w:pPr>
      <w:r w:rsidRPr="002505F2">
        <w:rPr>
          <w:sz w:val="28"/>
          <w:szCs w:val="28"/>
          <w:u w:val="single"/>
        </w:rPr>
        <w:t>EXTENSION TASK</w:t>
      </w:r>
    </w:p>
    <w:p w:rsidR="009E12C6" w:rsidRPr="002505F2" w:rsidRDefault="004D702C" w:rsidP="004D7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2505F2">
        <w:rPr>
          <w:sz w:val="28"/>
          <w:szCs w:val="28"/>
        </w:rPr>
        <w:t>With the light intensity, temperature and CO</w:t>
      </w:r>
      <w:r w:rsidRPr="002505F2">
        <w:rPr>
          <w:sz w:val="28"/>
          <w:szCs w:val="28"/>
          <w:vertAlign w:val="subscript"/>
        </w:rPr>
        <w:t>2</w:t>
      </w:r>
      <w:r w:rsidRPr="002505F2">
        <w:rPr>
          <w:sz w:val="28"/>
          <w:szCs w:val="28"/>
        </w:rPr>
        <w:t xml:space="preserve"> concentration at the highest levels, find out </w:t>
      </w:r>
      <w:r w:rsidRPr="002505F2">
        <w:rPr>
          <w:b/>
          <w:sz w:val="28"/>
          <w:szCs w:val="28"/>
        </w:rPr>
        <w:t xml:space="preserve">the effect of changing the colour of the light on the rate of photosynthesis. </w:t>
      </w:r>
    </w:p>
    <w:p w:rsidR="004D702C" w:rsidRPr="002505F2" w:rsidRDefault="009E12C6" w:rsidP="004D7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2505F2">
        <w:rPr>
          <w:sz w:val="28"/>
          <w:szCs w:val="28"/>
        </w:rPr>
        <w:t>Make a note of what you find out.</w:t>
      </w:r>
    </w:p>
    <w:p w:rsidR="009E12C6" w:rsidRPr="002505F2" w:rsidRDefault="004D702C" w:rsidP="004D7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2505F2">
        <w:rPr>
          <w:sz w:val="28"/>
          <w:szCs w:val="28"/>
        </w:rPr>
        <w:t>Can you explain the results? HINT – find out about the colours in white light &amp; why do green objects</w:t>
      </w:r>
      <w:r w:rsidR="00244EB1" w:rsidRPr="002505F2">
        <w:rPr>
          <w:sz w:val="28"/>
          <w:szCs w:val="28"/>
        </w:rPr>
        <w:t>,</w:t>
      </w:r>
      <w:r w:rsidRPr="002505F2">
        <w:rPr>
          <w:sz w:val="28"/>
          <w:szCs w:val="28"/>
        </w:rPr>
        <w:t xml:space="preserve"> like leaves</w:t>
      </w:r>
      <w:r w:rsidR="00244EB1" w:rsidRPr="002505F2">
        <w:rPr>
          <w:sz w:val="28"/>
          <w:szCs w:val="28"/>
        </w:rPr>
        <w:t>,</w:t>
      </w:r>
      <w:r w:rsidRPr="002505F2">
        <w:rPr>
          <w:sz w:val="28"/>
          <w:szCs w:val="28"/>
        </w:rPr>
        <w:t xml:space="preserve"> look green. </w:t>
      </w:r>
    </w:p>
    <w:p w:rsidR="004D702C" w:rsidRPr="002505F2" w:rsidRDefault="009E12C6" w:rsidP="00244E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2505F2">
        <w:rPr>
          <w:sz w:val="28"/>
          <w:szCs w:val="28"/>
        </w:rPr>
        <w:t>HELP SHEET AVAILABLE FROM YOUR TEACHER</w:t>
      </w:r>
    </w:p>
    <w:p w:rsidR="00E41F0D" w:rsidRDefault="00E41F0D">
      <w:pPr>
        <w:spacing w:after="160" w:line="259" w:lineRule="auto"/>
        <w:rPr>
          <w:sz w:val="28"/>
          <w:szCs w:val="28"/>
          <w:u w:val="single"/>
        </w:rPr>
      </w:pPr>
    </w:p>
    <w:p w:rsidR="006A69D3" w:rsidRDefault="006A69D3">
      <w:pPr>
        <w:spacing w:after="160" w:line="259" w:lineRule="auto"/>
        <w:rPr>
          <w:sz w:val="28"/>
          <w:szCs w:val="28"/>
          <w:u w:val="single"/>
        </w:rPr>
      </w:pPr>
      <w:r w:rsidRPr="006A69D3">
        <w:rPr>
          <w:sz w:val="28"/>
          <w:szCs w:val="28"/>
          <w:u w:val="single"/>
        </w:rPr>
        <w:lastRenderedPageBreak/>
        <w:t>Plant Processes</w:t>
      </w:r>
    </w:p>
    <w:p w:rsidR="006A69D3" w:rsidRDefault="00B43AC7" w:rsidP="006A69D3">
      <w:pPr>
        <w:rPr>
          <w:sz w:val="28"/>
          <w:szCs w:val="28"/>
        </w:rPr>
      </w:pPr>
      <w:r>
        <w:rPr>
          <w:sz w:val="28"/>
          <w:szCs w:val="28"/>
        </w:rPr>
        <w:t>In the C</w:t>
      </w:r>
      <w:r w:rsidR="006A69D3" w:rsidRPr="006A69D3">
        <w:rPr>
          <w:sz w:val="28"/>
          <w:szCs w:val="28"/>
        </w:rPr>
        <w:t xml:space="preserve">ells unit you learned that all living cells need to carry out </w:t>
      </w:r>
      <w:r w:rsidR="006A69D3" w:rsidRPr="005C7EBE">
        <w:rPr>
          <w:sz w:val="28"/>
          <w:szCs w:val="28"/>
          <w:bdr w:val="single" w:sz="4" w:space="0" w:color="auto"/>
        </w:rPr>
        <w:t>respiration.</w:t>
      </w:r>
    </w:p>
    <w:p w:rsidR="006A69D3" w:rsidRDefault="006A69D3" w:rsidP="006A69D3">
      <w:pPr>
        <w:rPr>
          <w:sz w:val="28"/>
          <w:szCs w:val="28"/>
        </w:rPr>
      </w:pPr>
      <w:r>
        <w:rPr>
          <w:sz w:val="28"/>
          <w:szCs w:val="28"/>
        </w:rPr>
        <w:t xml:space="preserve">This is the process that </w:t>
      </w:r>
      <w:r w:rsidRPr="006A69D3">
        <w:rPr>
          <w:b/>
          <w:sz w:val="28"/>
          <w:szCs w:val="28"/>
          <w:u w:val="single"/>
        </w:rPr>
        <w:t>releases</w:t>
      </w:r>
      <w:r>
        <w:rPr>
          <w:sz w:val="28"/>
          <w:szCs w:val="28"/>
        </w:rPr>
        <w:t xml:space="preserve"> the </w:t>
      </w:r>
      <w:r w:rsidRPr="006A69D3">
        <w:rPr>
          <w:sz w:val="28"/>
          <w:szCs w:val="28"/>
          <w:highlight w:val="yellow"/>
        </w:rPr>
        <w:t>energy</w:t>
      </w:r>
      <w:r>
        <w:rPr>
          <w:sz w:val="28"/>
          <w:szCs w:val="28"/>
        </w:rPr>
        <w:t xml:space="preserve"> from glucose. The energy is then used for cellular activities e.g. cell division for growth and repair.</w:t>
      </w:r>
    </w:p>
    <w:p w:rsidR="006A69D3" w:rsidRPr="001B1BA3" w:rsidRDefault="006A69D3" w:rsidP="001B1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right="1286"/>
        <w:jc w:val="center"/>
        <w:rPr>
          <w:sz w:val="36"/>
          <w:szCs w:val="36"/>
        </w:rPr>
      </w:pPr>
      <w:r w:rsidRPr="006A69D3">
        <w:rPr>
          <w:sz w:val="36"/>
          <w:szCs w:val="36"/>
        </w:rPr>
        <w:t xml:space="preserve">glucose + oxygen </w:t>
      </w:r>
      <w:r>
        <w:rPr>
          <w:sz w:val="36"/>
          <w:szCs w:val="36"/>
        </w:rPr>
        <w:t xml:space="preserve">   </w:t>
      </w:r>
      <w:r w:rsidRPr="006A69D3">
        <w:rPr>
          <w:sz w:val="36"/>
          <w:szCs w:val="36"/>
        </w:rPr>
        <w:t>-&gt;  carbon dioxide + water</w:t>
      </w:r>
    </w:p>
    <w:p w:rsidR="006A69D3" w:rsidRDefault="006A69D3" w:rsidP="006A69D3">
      <w:pPr>
        <w:rPr>
          <w:sz w:val="28"/>
          <w:szCs w:val="28"/>
        </w:rPr>
      </w:pPr>
      <w:r>
        <w:rPr>
          <w:sz w:val="28"/>
          <w:szCs w:val="28"/>
        </w:rPr>
        <w:t xml:space="preserve">You also now know that plants </w:t>
      </w:r>
      <w:r w:rsidRPr="006A69D3">
        <w:rPr>
          <w:b/>
          <w:sz w:val="28"/>
          <w:szCs w:val="28"/>
          <w:u w:val="single"/>
        </w:rPr>
        <w:t>use</w:t>
      </w:r>
      <w:r>
        <w:rPr>
          <w:sz w:val="28"/>
          <w:szCs w:val="28"/>
        </w:rPr>
        <w:t xml:space="preserve"> light </w:t>
      </w:r>
      <w:r w:rsidRPr="006A69D3">
        <w:rPr>
          <w:sz w:val="28"/>
          <w:szCs w:val="28"/>
          <w:highlight w:val="yellow"/>
        </w:rPr>
        <w:t>energy</w:t>
      </w:r>
      <w:r>
        <w:rPr>
          <w:sz w:val="28"/>
          <w:szCs w:val="28"/>
        </w:rPr>
        <w:t xml:space="preserve"> to make glucose by the process of </w:t>
      </w:r>
      <w:r w:rsidRPr="005C7EBE">
        <w:rPr>
          <w:sz w:val="28"/>
          <w:szCs w:val="28"/>
          <w:bdr w:val="single" w:sz="4" w:space="0" w:color="auto"/>
        </w:rPr>
        <w:t>photosynthesis.</w:t>
      </w:r>
    </w:p>
    <w:p w:rsidR="006A69D3" w:rsidRDefault="006A69D3" w:rsidP="006A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90" w:right="1196"/>
        <w:jc w:val="center"/>
        <w:rPr>
          <w:sz w:val="36"/>
          <w:szCs w:val="36"/>
        </w:rPr>
      </w:pPr>
      <w:r w:rsidRPr="006A69D3">
        <w:rPr>
          <w:sz w:val="36"/>
          <w:szCs w:val="36"/>
        </w:rPr>
        <w:t>carbon dioxide + water</w:t>
      </w:r>
      <w:r>
        <w:rPr>
          <w:sz w:val="36"/>
          <w:szCs w:val="36"/>
        </w:rPr>
        <w:t xml:space="preserve">  </w:t>
      </w:r>
      <w:r w:rsidRPr="006A69D3">
        <w:rPr>
          <w:sz w:val="36"/>
          <w:szCs w:val="36"/>
        </w:rPr>
        <w:t xml:space="preserve"> -&gt; </w:t>
      </w:r>
      <w:r>
        <w:rPr>
          <w:sz w:val="36"/>
          <w:szCs w:val="36"/>
        </w:rPr>
        <w:t xml:space="preserve">  </w:t>
      </w:r>
      <w:r w:rsidRPr="006A69D3">
        <w:rPr>
          <w:sz w:val="36"/>
          <w:szCs w:val="36"/>
        </w:rPr>
        <w:t>glucose + oxygen</w:t>
      </w:r>
    </w:p>
    <w:p w:rsidR="009A73BD" w:rsidRDefault="006A69D3" w:rsidP="009A73BD">
      <w:pPr>
        <w:ind w:left="90" w:right="26"/>
        <w:jc w:val="center"/>
        <w:rPr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6E8F48CA" wp14:editId="09E85D41">
            <wp:extent cx="477520" cy="477520"/>
            <wp:effectExtent l="0" t="0" r="0" b="0"/>
            <wp:docPr id="17" name="Picture 17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1B1BA3">
        <w:rPr>
          <w:sz w:val="32"/>
          <w:szCs w:val="32"/>
        </w:rPr>
        <w:t>SPOT THE DIFFERENCE</w:t>
      </w:r>
      <w:r>
        <w:rPr>
          <w:sz w:val="36"/>
          <w:szCs w:val="36"/>
        </w:rPr>
        <w:t xml:space="preserve"> </w:t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6E8F48CA" wp14:editId="09E85D41">
            <wp:extent cx="477520" cy="477520"/>
            <wp:effectExtent l="0" t="0" r="0" b="0"/>
            <wp:docPr id="18" name="Picture 18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D3" w:rsidRPr="009A73BD" w:rsidRDefault="002E3209" w:rsidP="009A73BD">
      <w:pPr>
        <w:ind w:left="90" w:right="26"/>
        <w:jc w:val="center"/>
        <w:rPr>
          <w:sz w:val="36"/>
          <w:szCs w:val="36"/>
        </w:rPr>
      </w:pPr>
      <w:r w:rsidRPr="006A69D3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28544" behindDoc="0" locked="0" layoutInCell="1" allowOverlap="1" wp14:anchorId="020DB8AC" wp14:editId="63725927">
            <wp:simplePos x="0" y="0"/>
            <wp:positionH relativeFrom="column">
              <wp:posOffset>4886102</wp:posOffset>
            </wp:positionH>
            <wp:positionV relativeFrom="paragraph">
              <wp:posOffset>277363</wp:posOffset>
            </wp:positionV>
            <wp:extent cx="1590675" cy="1193165"/>
            <wp:effectExtent l="0" t="0" r="9525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D3" w:rsidRPr="00885601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29568" behindDoc="0" locked="0" layoutInCell="1" allowOverlap="1" wp14:anchorId="34D30FA1" wp14:editId="200B5188">
            <wp:simplePos x="0" y="0"/>
            <wp:positionH relativeFrom="column">
              <wp:posOffset>5938</wp:posOffset>
            </wp:positionH>
            <wp:positionV relativeFrom="paragraph">
              <wp:posOffset>4338</wp:posOffset>
            </wp:positionV>
            <wp:extent cx="818866" cy="612640"/>
            <wp:effectExtent l="0" t="0" r="635" b="0"/>
            <wp:wrapSquare wrapText="bothSides"/>
            <wp:docPr id="6" name="Picture 6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18866" cy="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69D3" w:rsidRPr="005C7EBE" w:rsidRDefault="006A69D3">
      <w:pPr>
        <w:spacing w:after="160" w:line="259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Play the </w:t>
      </w:r>
      <w:r w:rsidRPr="005C7EBE">
        <w:rPr>
          <w:sz w:val="28"/>
          <w:szCs w:val="28"/>
          <w:u w:val="single"/>
        </w:rPr>
        <w:t>Plant Processes Game</w:t>
      </w:r>
    </w:p>
    <w:p w:rsidR="005C7EBE" w:rsidRDefault="002E3209">
      <w:pPr>
        <w:spacing w:after="160" w:line="259" w:lineRule="auto"/>
        <w:rPr>
          <w:sz w:val="28"/>
          <w:szCs w:val="28"/>
        </w:rPr>
      </w:pPr>
      <w:r w:rsidRPr="005C7EB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9024" behindDoc="0" locked="0" layoutInCell="1" allowOverlap="1" wp14:anchorId="6E373F8A" wp14:editId="588D8831">
            <wp:simplePos x="0" y="0"/>
            <wp:positionH relativeFrom="column">
              <wp:posOffset>3164205</wp:posOffset>
            </wp:positionH>
            <wp:positionV relativeFrom="paragraph">
              <wp:posOffset>17780</wp:posOffset>
            </wp:positionV>
            <wp:extent cx="1530985" cy="1148080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EBE">
        <w:rPr>
          <w:noProof/>
          <w:color w:val="0000FF"/>
          <w:lang w:eastAsia="en-GB"/>
        </w:rPr>
        <w:drawing>
          <wp:anchor distT="0" distB="0" distL="114300" distR="114300" simplePos="0" relativeHeight="251648000" behindDoc="0" locked="0" layoutInCell="1" allowOverlap="1" wp14:anchorId="2B39E736" wp14:editId="6767D111">
            <wp:simplePos x="0" y="0"/>
            <wp:positionH relativeFrom="margin">
              <wp:posOffset>2309331</wp:posOffset>
            </wp:positionH>
            <wp:positionV relativeFrom="paragraph">
              <wp:posOffset>100511</wp:posOffset>
            </wp:positionV>
            <wp:extent cx="521970" cy="521970"/>
            <wp:effectExtent l="0" t="0" r="0" b="0"/>
            <wp:wrapSquare wrapText="bothSides"/>
            <wp:docPr id="20" name="Picture 20" descr="http://www.clipartbest.com/cliparts/xig/pbk/xigpbkgiA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xig/pbk/xigpbkgiA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D3">
        <w:rPr>
          <w:sz w:val="28"/>
          <w:szCs w:val="28"/>
        </w:rPr>
        <w:t xml:space="preserve">Collect </w:t>
      </w:r>
    </w:p>
    <w:p w:rsidR="006A69D3" w:rsidRDefault="006A69D3" w:rsidP="001850DE">
      <w:pPr>
        <w:pStyle w:val="ListParagraph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5C7EBE">
        <w:rPr>
          <w:sz w:val="28"/>
          <w:szCs w:val="28"/>
        </w:rPr>
        <w:t xml:space="preserve">a </w:t>
      </w:r>
      <w:r w:rsidR="005C7EBE" w:rsidRPr="005C7EBE">
        <w:rPr>
          <w:sz w:val="28"/>
          <w:szCs w:val="28"/>
        </w:rPr>
        <w:t xml:space="preserve">game board </w:t>
      </w:r>
    </w:p>
    <w:p w:rsidR="005C7EBE" w:rsidRDefault="005C7EBE" w:rsidP="001850DE">
      <w:pPr>
        <w:pStyle w:val="ListParagraph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one die </w:t>
      </w:r>
    </w:p>
    <w:p w:rsidR="0062572F" w:rsidRDefault="0062572F" w:rsidP="00FD07FE">
      <w:pPr>
        <w:pStyle w:val="ListParagraph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62572F">
        <w:rPr>
          <w:sz w:val="28"/>
          <w:szCs w:val="28"/>
        </w:rPr>
        <w:t>one leaf</w:t>
      </w:r>
    </w:p>
    <w:p w:rsidR="005C7EBE" w:rsidRPr="0062572F" w:rsidRDefault="005C7EBE" w:rsidP="00FD07FE">
      <w:pPr>
        <w:pStyle w:val="ListParagraph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30592" behindDoc="0" locked="0" layoutInCell="1" allowOverlap="1" wp14:anchorId="3B5A5087" wp14:editId="12D02735">
            <wp:simplePos x="0" y="0"/>
            <wp:positionH relativeFrom="column">
              <wp:posOffset>4815115</wp:posOffset>
            </wp:positionH>
            <wp:positionV relativeFrom="paragraph">
              <wp:posOffset>15858</wp:posOffset>
            </wp:positionV>
            <wp:extent cx="629285" cy="629285"/>
            <wp:effectExtent l="0" t="0" r="0" b="0"/>
            <wp:wrapSquare wrapText="bothSides"/>
            <wp:docPr id="31" name="Picture 31" descr="http://www.penandpaper.co.in/content/images/thumbs/0006280_stabilo_whiteboard_marker_641_pack_of_10.jpe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andpaper.co.in/content/images/thumbs/0006280_stabilo_whiteboard_marker_641_pack_of_10.jpe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2F">
        <w:rPr>
          <w:sz w:val="28"/>
          <w:szCs w:val="28"/>
        </w:rPr>
        <w:t>white board pen</w:t>
      </w:r>
    </w:p>
    <w:p w:rsidR="005C7EBE" w:rsidRPr="005C7EBE" w:rsidRDefault="002E3209" w:rsidP="001850DE">
      <w:pPr>
        <w:pStyle w:val="ListParagraph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laminated </w:t>
      </w:r>
      <w:r w:rsidR="005C7EBE">
        <w:rPr>
          <w:sz w:val="28"/>
          <w:szCs w:val="28"/>
        </w:rPr>
        <w:t>graph sheet</w:t>
      </w:r>
    </w:p>
    <w:p w:rsidR="006A69D3" w:rsidRDefault="005C7EBE">
      <w:pPr>
        <w:spacing w:after="160" w:line="259" w:lineRule="auto"/>
        <w:rPr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2B3E1D50" wp14:editId="08F7453B">
            <wp:extent cx="318840" cy="278260"/>
            <wp:effectExtent l="0" t="0" r="5080" b="7620"/>
            <wp:docPr id="65" name="Picture 65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29397" cy="2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Answer these Questions in your jotter. </w:t>
      </w:r>
    </w:p>
    <w:p w:rsidR="004256F8" w:rsidRPr="006A69D3" w:rsidRDefault="002E3209" w:rsidP="005C7EB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Draw a rough sketch of the pattern in your graph then below it write a description of the pattern you see in it.</w:t>
      </w:r>
    </w:p>
    <w:p w:rsidR="004256F8" w:rsidRPr="006A69D3" w:rsidRDefault="00463D77" w:rsidP="005C7EBE">
      <w:pPr>
        <w:numPr>
          <w:ilvl w:val="0"/>
          <w:numId w:val="6"/>
        </w:numPr>
        <w:rPr>
          <w:sz w:val="28"/>
          <w:szCs w:val="28"/>
        </w:rPr>
      </w:pPr>
      <w:r w:rsidRPr="006A69D3">
        <w:rPr>
          <w:sz w:val="28"/>
          <w:szCs w:val="28"/>
        </w:rPr>
        <w:t>Each part of the game represents something that really happens in plants.</w:t>
      </w:r>
    </w:p>
    <w:p w:rsidR="004256F8" w:rsidRPr="006A69D3" w:rsidRDefault="00D83F05" w:rsidP="009A73BD">
      <w:pPr>
        <w:numPr>
          <w:ilvl w:val="1"/>
          <w:numId w:val="6"/>
        </w:numPr>
        <w:tabs>
          <w:tab w:val="clear" w:pos="1440"/>
          <w:tab w:val="num" w:pos="810"/>
        </w:tabs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Which cell </w:t>
      </w:r>
      <w:r w:rsidR="00463D77" w:rsidRPr="006A69D3">
        <w:rPr>
          <w:sz w:val="28"/>
          <w:szCs w:val="28"/>
        </w:rPr>
        <w:t xml:space="preserve">process </w:t>
      </w:r>
      <w:r>
        <w:rPr>
          <w:sz w:val="28"/>
          <w:szCs w:val="28"/>
        </w:rPr>
        <w:t>produces</w:t>
      </w:r>
      <w:r w:rsidR="00463D77" w:rsidRPr="006A69D3">
        <w:rPr>
          <w:sz w:val="28"/>
          <w:szCs w:val="28"/>
        </w:rPr>
        <w:t xml:space="preserve"> </w:t>
      </w:r>
      <w:r>
        <w:rPr>
          <w:sz w:val="28"/>
          <w:szCs w:val="28"/>
        </w:rPr>
        <w:t>glucose</w:t>
      </w:r>
      <w:r w:rsidR="00463D77" w:rsidRPr="006A69D3">
        <w:rPr>
          <w:sz w:val="28"/>
          <w:szCs w:val="28"/>
        </w:rPr>
        <w:t>?</w:t>
      </w:r>
    </w:p>
    <w:p w:rsidR="004256F8" w:rsidRPr="006A69D3" w:rsidRDefault="00463D77" w:rsidP="009A73BD">
      <w:pPr>
        <w:numPr>
          <w:ilvl w:val="1"/>
          <w:numId w:val="6"/>
        </w:numPr>
        <w:tabs>
          <w:tab w:val="clear" w:pos="1440"/>
          <w:tab w:val="num" w:pos="810"/>
        </w:tabs>
        <w:ind w:left="1080"/>
        <w:rPr>
          <w:sz w:val="28"/>
          <w:szCs w:val="28"/>
        </w:rPr>
      </w:pPr>
      <w:r w:rsidRPr="006A69D3">
        <w:rPr>
          <w:sz w:val="28"/>
          <w:szCs w:val="28"/>
        </w:rPr>
        <w:t xml:space="preserve">Why did you only sometimes add </w:t>
      </w:r>
      <w:r w:rsidR="002E3209">
        <w:rPr>
          <w:sz w:val="28"/>
          <w:szCs w:val="28"/>
        </w:rPr>
        <w:t>glucose units</w:t>
      </w:r>
      <w:r w:rsidRPr="006A69D3">
        <w:rPr>
          <w:sz w:val="28"/>
          <w:szCs w:val="28"/>
        </w:rPr>
        <w:t>?</w:t>
      </w:r>
    </w:p>
    <w:p w:rsidR="004256F8" w:rsidRPr="006A69D3" w:rsidRDefault="00D83F05" w:rsidP="009A73BD">
      <w:pPr>
        <w:numPr>
          <w:ilvl w:val="1"/>
          <w:numId w:val="6"/>
        </w:numPr>
        <w:tabs>
          <w:tab w:val="clear" w:pos="1440"/>
          <w:tab w:val="num" w:pos="810"/>
        </w:tabs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Which cell </w:t>
      </w:r>
      <w:r w:rsidR="00463D77" w:rsidRPr="006A69D3">
        <w:rPr>
          <w:sz w:val="28"/>
          <w:szCs w:val="28"/>
        </w:rPr>
        <w:t xml:space="preserve">process </w:t>
      </w:r>
      <w:r>
        <w:rPr>
          <w:sz w:val="28"/>
          <w:szCs w:val="28"/>
        </w:rPr>
        <w:t xml:space="preserve">used up </w:t>
      </w:r>
      <w:r w:rsidR="002E3209">
        <w:rPr>
          <w:sz w:val="28"/>
          <w:szCs w:val="28"/>
        </w:rPr>
        <w:t>glucose</w:t>
      </w:r>
      <w:r w:rsidR="00463D77" w:rsidRPr="006A69D3">
        <w:rPr>
          <w:sz w:val="28"/>
          <w:szCs w:val="28"/>
        </w:rPr>
        <w:t>?</w:t>
      </w:r>
    </w:p>
    <w:p w:rsidR="004256F8" w:rsidRPr="006A69D3" w:rsidRDefault="00463D77" w:rsidP="009A73BD">
      <w:pPr>
        <w:numPr>
          <w:ilvl w:val="1"/>
          <w:numId w:val="6"/>
        </w:numPr>
        <w:tabs>
          <w:tab w:val="clear" w:pos="1440"/>
          <w:tab w:val="num" w:pos="810"/>
        </w:tabs>
        <w:ind w:left="1080"/>
        <w:rPr>
          <w:sz w:val="28"/>
          <w:szCs w:val="28"/>
        </w:rPr>
      </w:pPr>
      <w:r w:rsidRPr="006A69D3">
        <w:rPr>
          <w:sz w:val="28"/>
          <w:szCs w:val="28"/>
        </w:rPr>
        <w:t>Why did you lose</w:t>
      </w:r>
      <w:r w:rsidR="002E3209">
        <w:rPr>
          <w:sz w:val="28"/>
          <w:szCs w:val="28"/>
        </w:rPr>
        <w:t xml:space="preserve"> glucose</w:t>
      </w:r>
      <w:r w:rsidRPr="006A69D3">
        <w:rPr>
          <w:sz w:val="28"/>
          <w:szCs w:val="28"/>
        </w:rPr>
        <w:t xml:space="preserve"> </w:t>
      </w:r>
      <w:r w:rsidR="002E3209">
        <w:rPr>
          <w:sz w:val="28"/>
          <w:szCs w:val="28"/>
        </w:rPr>
        <w:t>units</w:t>
      </w:r>
      <w:r w:rsidRPr="006A69D3">
        <w:rPr>
          <w:sz w:val="28"/>
          <w:szCs w:val="28"/>
        </w:rPr>
        <w:t xml:space="preserve"> every turn?</w:t>
      </w:r>
    </w:p>
    <w:p w:rsidR="004256F8" w:rsidRPr="006A69D3" w:rsidRDefault="00463D77" w:rsidP="009A73BD">
      <w:pPr>
        <w:numPr>
          <w:ilvl w:val="1"/>
          <w:numId w:val="6"/>
        </w:numPr>
        <w:tabs>
          <w:tab w:val="clear" w:pos="1440"/>
          <w:tab w:val="num" w:pos="810"/>
        </w:tabs>
        <w:ind w:left="1080"/>
        <w:rPr>
          <w:sz w:val="28"/>
          <w:szCs w:val="28"/>
        </w:rPr>
      </w:pPr>
      <w:r w:rsidRPr="006A69D3">
        <w:rPr>
          <w:sz w:val="28"/>
          <w:szCs w:val="28"/>
        </w:rPr>
        <w:t>What real factors might affect the amount of photosynthesis in a day?</w:t>
      </w:r>
    </w:p>
    <w:p w:rsidR="004256F8" w:rsidRPr="006A69D3" w:rsidRDefault="00463D77" w:rsidP="005C7EBE">
      <w:pPr>
        <w:numPr>
          <w:ilvl w:val="0"/>
          <w:numId w:val="6"/>
        </w:numPr>
        <w:rPr>
          <w:sz w:val="28"/>
          <w:szCs w:val="28"/>
        </w:rPr>
      </w:pPr>
      <w:r w:rsidRPr="006A69D3">
        <w:rPr>
          <w:sz w:val="28"/>
          <w:szCs w:val="28"/>
        </w:rPr>
        <w:t xml:space="preserve">Explain </w:t>
      </w:r>
      <w:r w:rsidRPr="006A69D3">
        <w:rPr>
          <w:sz w:val="28"/>
          <w:szCs w:val="28"/>
          <w:u w:val="single"/>
        </w:rPr>
        <w:t>why</w:t>
      </w:r>
      <w:r w:rsidRPr="006A69D3">
        <w:rPr>
          <w:sz w:val="28"/>
          <w:szCs w:val="28"/>
        </w:rPr>
        <w:t xml:space="preserve"> you got the pattern you did.</w:t>
      </w:r>
    </w:p>
    <w:p w:rsidR="004256F8" w:rsidRPr="009A73BD" w:rsidRDefault="002E3209" w:rsidP="005C7EB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Why does a plant carry out respiration</w:t>
      </w:r>
      <w:r w:rsidR="00463D77" w:rsidRPr="006A69D3">
        <w:rPr>
          <w:sz w:val="28"/>
          <w:szCs w:val="28"/>
        </w:rPr>
        <w:t>?</w:t>
      </w:r>
      <w:r w:rsidR="001B1BA3" w:rsidRPr="001B1BA3">
        <w:rPr>
          <w:noProof/>
          <w:lang w:eastAsia="en-GB"/>
        </w:rPr>
        <w:t xml:space="preserve"> </w:t>
      </w:r>
    </w:p>
    <w:p w:rsidR="009A73BD" w:rsidRPr="001B1BA3" w:rsidRDefault="009A73BD" w:rsidP="009A73BD">
      <w:pPr>
        <w:ind w:left="720"/>
        <w:rPr>
          <w:sz w:val="28"/>
          <w:szCs w:val="28"/>
        </w:rPr>
      </w:pPr>
    </w:p>
    <w:p w:rsidR="009A73BD" w:rsidRDefault="009A73BD" w:rsidP="009A73BD">
      <w:pPr>
        <w:ind w:left="720"/>
        <w:rPr>
          <w:rStyle w:val="Hyperlink"/>
          <w:sz w:val="28"/>
          <w:szCs w:val="28"/>
        </w:rPr>
      </w:pPr>
      <w:r w:rsidRPr="00BF7230">
        <w:rPr>
          <w:noProof/>
          <w:lang w:eastAsia="en-GB"/>
        </w:rPr>
        <w:drawing>
          <wp:anchor distT="0" distB="0" distL="114300" distR="114300" simplePos="0" relativeHeight="251632640" behindDoc="0" locked="0" layoutInCell="1" allowOverlap="1" wp14:anchorId="2045664F" wp14:editId="2172A3DE">
            <wp:simplePos x="0" y="0"/>
            <wp:positionH relativeFrom="margin">
              <wp:posOffset>5715</wp:posOffset>
            </wp:positionH>
            <wp:positionV relativeFrom="paragraph">
              <wp:posOffset>16510</wp:posOffset>
            </wp:positionV>
            <wp:extent cx="643890" cy="367665"/>
            <wp:effectExtent l="0" t="0" r="381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1" b="9677"/>
                    <a:stretch/>
                  </pic:blipFill>
                  <pic:spPr bwMode="auto">
                    <a:xfrm>
                      <a:off x="0" y="0"/>
                      <a:ext cx="643890" cy="3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Y</w:t>
      </w:r>
      <w:r w:rsidR="001B1BA3">
        <w:rPr>
          <w:sz w:val="28"/>
          <w:szCs w:val="28"/>
        </w:rPr>
        <w:t xml:space="preserve">our teacher may use the </w:t>
      </w:r>
      <w:r w:rsidR="001B1BA3" w:rsidRPr="001B1BA3">
        <w:rPr>
          <w:sz w:val="28"/>
          <w:szCs w:val="28"/>
          <w:u w:val="single"/>
        </w:rPr>
        <w:t xml:space="preserve">Plant Processes </w:t>
      </w:r>
      <w:r w:rsidR="001B1BA3">
        <w:rPr>
          <w:sz w:val="28"/>
          <w:szCs w:val="28"/>
          <w:u w:val="single"/>
        </w:rPr>
        <w:t>True / false</w:t>
      </w:r>
      <w:r w:rsidR="001B1BA3">
        <w:rPr>
          <w:sz w:val="28"/>
          <w:szCs w:val="28"/>
        </w:rPr>
        <w:t xml:space="preserve"> activity to test your understanding.</w:t>
      </w:r>
    </w:p>
    <w:p w:rsidR="009A73BD" w:rsidRDefault="009A73BD" w:rsidP="009A73BD">
      <w:pPr>
        <w:spacing w:after="160" w:line="259" w:lineRule="auto"/>
        <w:jc w:val="right"/>
        <w:rPr>
          <w:noProof/>
          <w:sz w:val="28"/>
          <w:szCs w:val="28"/>
          <w:lang w:eastAsia="en-GB"/>
        </w:rPr>
      </w:pPr>
      <w:r w:rsidRPr="00463D77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0A54708D" wp14:editId="646E91E2">
            <wp:simplePos x="0" y="0"/>
            <wp:positionH relativeFrom="margin">
              <wp:posOffset>5596048</wp:posOffset>
            </wp:positionH>
            <wp:positionV relativeFrom="paragraph">
              <wp:posOffset>10160</wp:posOffset>
            </wp:positionV>
            <wp:extent cx="393700" cy="342900"/>
            <wp:effectExtent l="0" t="0" r="6350" b="0"/>
            <wp:wrapSquare wrapText="bothSides"/>
            <wp:docPr id="18447" name="Picture 18447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t xml:space="preserve"> Update your Glossary</w:t>
      </w:r>
    </w:p>
    <w:p w:rsidR="009A73BD" w:rsidRPr="009A73BD" w:rsidRDefault="009A73BD" w:rsidP="009A73BD">
      <w:pPr>
        <w:ind w:left="720"/>
        <w:rPr>
          <w:noProof/>
          <w:lang w:eastAsia="en-GB"/>
        </w:rPr>
      </w:pPr>
    </w:p>
    <w:p w:rsidR="00D076C0" w:rsidRPr="00382A96" w:rsidRDefault="00273F57">
      <w:pPr>
        <w:spacing w:after="160" w:line="259" w:lineRule="auto"/>
        <w:rPr>
          <w:sz w:val="28"/>
          <w:szCs w:val="28"/>
          <w:u w:val="single"/>
        </w:rPr>
      </w:pPr>
      <w:r w:rsidRPr="001B1BA3">
        <w:rPr>
          <w:rFonts w:ascii="Arial" w:eastAsia="Times New Roman" w:hAnsi="Arial" w:cs="Arial"/>
          <w:noProof/>
          <w:color w:val="0000FF"/>
          <w:sz w:val="27"/>
          <w:szCs w:val="27"/>
          <w:u w:val="single"/>
          <w:lang w:eastAsia="en-GB"/>
        </w:rPr>
        <w:lastRenderedPageBreak/>
        <w:drawing>
          <wp:anchor distT="0" distB="0" distL="114300" distR="114300" simplePos="0" relativeHeight="251631616" behindDoc="0" locked="0" layoutInCell="1" allowOverlap="1" wp14:anchorId="598564BD" wp14:editId="6D768119">
            <wp:simplePos x="0" y="0"/>
            <wp:positionH relativeFrom="column">
              <wp:posOffset>-243931</wp:posOffset>
            </wp:positionH>
            <wp:positionV relativeFrom="paragraph">
              <wp:posOffset>278617</wp:posOffset>
            </wp:positionV>
            <wp:extent cx="3954145" cy="2967355"/>
            <wp:effectExtent l="0" t="0" r="8255" b="4445"/>
            <wp:wrapThrough wrapText="bothSides">
              <wp:wrapPolygon edited="0">
                <wp:start x="0" y="0"/>
                <wp:lineTo x="0" y="21494"/>
                <wp:lineTo x="21541" y="21494"/>
                <wp:lineTo x="21541" y="0"/>
                <wp:lineTo x="0" y="0"/>
              </wp:wrapPolygon>
            </wp:wrapThrough>
            <wp:docPr id="67" name="Picture 67" descr="https://encrypted-tbn3.gstatic.com/images?q=tbn:ANd9GcRmYaCFNbZDrR4VFcVmYsSeUB7voMgzl3HHlzwkhg_jF9QSQ1HO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RmYaCFNbZDrR4VFcVmYsSeUB7voMgzl3HHlzwkhg_jF9QSQ1HO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A96" w:rsidRPr="00382A96">
        <w:rPr>
          <w:sz w:val="28"/>
          <w:szCs w:val="28"/>
          <w:u w:val="single"/>
        </w:rPr>
        <w:t>Photosynthesis</w:t>
      </w:r>
      <w:r w:rsidR="00D076C0" w:rsidRPr="00382A96">
        <w:rPr>
          <w:sz w:val="28"/>
          <w:szCs w:val="28"/>
          <w:u w:val="single"/>
        </w:rPr>
        <w:t xml:space="preserve"> – </w:t>
      </w:r>
      <w:r w:rsidR="00382A96">
        <w:rPr>
          <w:sz w:val="28"/>
          <w:szCs w:val="28"/>
          <w:u w:val="single"/>
        </w:rPr>
        <w:t>Rate Limiting F</w:t>
      </w:r>
      <w:r w:rsidR="00D076C0" w:rsidRPr="00382A96">
        <w:rPr>
          <w:sz w:val="28"/>
          <w:szCs w:val="28"/>
          <w:u w:val="single"/>
        </w:rPr>
        <w:t>actors</w:t>
      </w:r>
    </w:p>
    <w:p w:rsidR="001B1BA3" w:rsidRPr="001B1BA3" w:rsidRDefault="001B1BA3" w:rsidP="001B1BA3">
      <w:pPr>
        <w:rPr>
          <w:rFonts w:ascii="Arial" w:eastAsia="Times New Roman" w:hAnsi="Arial" w:cs="Arial"/>
          <w:color w:val="222222"/>
          <w:sz w:val="27"/>
          <w:szCs w:val="27"/>
          <w:lang w:val="en" w:eastAsia="en-GB"/>
        </w:rPr>
      </w:pPr>
    </w:p>
    <w:p w:rsidR="00273F57" w:rsidRDefault="00D83F05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26496" behindDoc="0" locked="0" layoutInCell="1" allowOverlap="1" wp14:anchorId="6039D7BC" wp14:editId="26163C69">
            <wp:simplePos x="0" y="0"/>
            <wp:positionH relativeFrom="column">
              <wp:posOffset>2629535</wp:posOffset>
            </wp:positionH>
            <wp:positionV relativeFrom="paragraph">
              <wp:posOffset>240748</wp:posOffset>
            </wp:positionV>
            <wp:extent cx="477520" cy="477520"/>
            <wp:effectExtent l="0" t="0" r="0" b="0"/>
            <wp:wrapSquare wrapText="bothSides"/>
            <wp:docPr id="72" name="Picture 72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7E2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81C567" wp14:editId="517EC9C6">
                <wp:simplePos x="0" y="0"/>
                <wp:positionH relativeFrom="column">
                  <wp:posOffset>-2010410</wp:posOffset>
                </wp:positionH>
                <wp:positionV relativeFrom="paragraph">
                  <wp:posOffset>316230</wp:posOffset>
                </wp:positionV>
                <wp:extent cx="1590675" cy="1840230"/>
                <wp:effectExtent l="0" t="0" r="28575" b="2667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84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BA3" w:rsidRPr="00753E6C" w:rsidRDefault="001B1BA3" w:rsidP="00753E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53E6C">
                              <w:rPr>
                                <w:sz w:val="28"/>
                                <w:szCs w:val="28"/>
                                <w:lang w:val="en"/>
                              </w:rPr>
                              <w:t xml:space="preserve">15g fresh yeast </w:t>
                            </w:r>
                          </w:p>
                          <w:p w:rsidR="001B1BA3" w:rsidRPr="00753E6C" w:rsidRDefault="001B1BA3" w:rsidP="00753E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53E6C">
                              <w:rPr>
                                <w:sz w:val="28"/>
                                <w:szCs w:val="28"/>
                                <w:lang w:val="en"/>
                              </w:rPr>
                              <w:t>300ml milk</w:t>
                            </w:r>
                          </w:p>
                          <w:p w:rsidR="001B1BA3" w:rsidRPr="00753E6C" w:rsidRDefault="001B1BA3" w:rsidP="00753E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53E6C">
                              <w:rPr>
                                <w:sz w:val="28"/>
                                <w:szCs w:val="28"/>
                                <w:lang w:val="en"/>
                              </w:rPr>
                              <w:t>500g strong white flour</w:t>
                            </w:r>
                          </w:p>
                          <w:p w:rsidR="001B1BA3" w:rsidRPr="00753E6C" w:rsidRDefault="00273F57" w:rsidP="00753E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"/>
                              </w:rPr>
                              <w:t xml:space="preserve">5g </w:t>
                            </w:r>
                            <w:r w:rsidR="001B1BA3" w:rsidRPr="00753E6C">
                              <w:rPr>
                                <w:sz w:val="28"/>
                                <w:szCs w:val="28"/>
                                <w:lang w:val="en"/>
                              </w:rPr>
                              <w:t xml:space="preserve"> salt</w:t>
                            </w:r>
                          </w:p>
                          <w:p w:rsidR="001B1BA3" w:rsidRPr="00753E6C" w:rsidRDefault="001B1BA3" w:rsidP="00753E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53E6C">
                              <w:rPr>
                                <w:sz w:val="28"/>
                                <w:szCs w:val="28"/>
                                <w:lang w:val="en"/>
                              </w:rPr>
                              <w:t>25g butter</w:t>
                            </w:r>
                          </w:p>
                          <w:p w:rsidR="001B1BA3" w:rsidRPr="001B1BA3" w:rsidRDefault="001B1BA3" w:rsidP="00753E6C">
                            <w:pPr>
                              <w:ind w:left="3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81C567" id="Text Box 68" o:spid="_x0000_s1030" type="#_x0000_t202" style="position:absolute;margin-left:-158.3pt;margin-top:24.9pt;width:125.25pt;height:144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" fillcolor="white [3201]" strokecolor="white [3212]" strokeweight=".5pt">
                <v:textbox>
                  <w:txbxContent>
                    <w:p w:rsidR="001B1BA3" w:rsidRPr="00753E6C" w:rsidRDefault="001B1BA3" w:rsidP="00753E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  <w:lang w:val="en"/>
                        </w:rPr>
                      </w:pPr>
                      <w:r w:rsidRPr="00753E6C">
                        <w:rPr>
                          <w:sz w:val="28"/>
                          <w:szCs w:val="28"/>
                          <w:lang w:val="en"/>
                        </w:rPr>
                        <w:t xml:space="preserve">15g fresh yeast </w:t>
                      </w:r>
                    </w:p>
                    <w:p w:rsidR="001B1BA3" w:rsidRPr="00753E6C" w:rsidRDefault="001B1BA3" w:rsidP="00753E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sz w:val="28"/>
                          <w:szCs w:val="28"/>
                          <w:lang w:val="en"/>
                        </w:rPr>
                      </w:pPr>
                      <w:r w:rsidRPr="00753E6C">
                        <w:rPr>
                          <w:sz w:val="28"/>
                          <w:szCs w:val="28"/>
                          <w:lang w:val="en"/>
                        </w:rPr>
                        <w:t>300ml milk</w:t>
                      </w:r>
                    </w:p>
                    <w:p w:rsidR="001B1BA3" w:rsidRPr="00753E6C" w:rsidRDefault="001B1BA3" w:rsidP="00753E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sz w:val="28"/>
                          <w:szCs w:val="28"/>
                          <w:lang w:val="en"/>
                        </w:rPr>
                      </w:pPr>
                      <w:r w:rsidRPr="00753E6C">
                        <w:rPr>
                          <w:sz w:val="28"/>
                          <w:szCs w:val="28"/>
                          <w:lang w:val="en"/>
                        </w:rPr>
                        <w:t>500g strong white flour</w:t>
                      </w:r>
                    </w:p>
                    <w:p w:rsidR="001B1BA3" w:rsidRPr="00753E6C" w:rsidRDefault="00273F57" w:rsidP="00753E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sz w:val="28"/>
                          <w:szCs w:val="28"/>
                          <w:lang w:val="en"/>
                        </w:rPr>
                        <w:t xml:space="preserve">5g </w:t>
                      </w:r>
                      <w:r w:rsidR="001B1BA3" w:rsidRPr="00753E6C">
                        <w:rPr>
                          <w:sz w:val="28"/>
                          <w:szCs w:val="28"/>
                          <w:lang w:val="en"/>
                        </w:rPr>
                        <w:t xml:space="preserve"> salt</w:t>
                      </w:r>
                    </w:p>
                    <w:p w:rsidR="001B1BA3" w:rsidRPr="00753E6C" w:rsidRDefault="001B1BA3" w:rsidP="00753E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sz w:val="28"/>
                          <w:szCs w:val="28"/>
                          <w:lang w:val="en"/>
                        </w:rPr>
                      </w:pPr>
                      <w:r w:rsidRPr="00753E6C">
                        <w:rPr>
                          <w:sz w:val="28"/>
                          <w:szCs w:val="28"/>
                          <w:lang w:val="en"/>
                        </w:rPr>
                        <w:t>25g butter</w:t>
                      </w:r>
                    </w:p>
                    <w:p w:rsidR="001B1BA3" w:rsidRPr="001B1BA3" w:rsidRDefault="001B1BA3" w:rsidP="00753E6C">
                      <w:pPr>
                        <w:ind w:left="3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7E2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80F841B" wp14:editId="564BA4BF">
                <wp:simplePos x="0" y="0"/>
                <wp:positionH relativeFrom="column">
                  <wp:posOffset>-3601085</wp:posOffset>
                </wp:positionH>
                <wp:positionV relativeFrom="paragraph">
                  <wp:posOffset>258445</wp:posOffset>
                </wp:positionV>
                <wp:extent cx="1530985" cy="510540"/>
                <wp:effectExtent l="0" t="0" r="12065" b="2286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BA3" w:rsidRPr="00273F57" w:rsidRDefault="001B1BA3" w:rsidP="00753E6C">
                            <w:pPr>
                              <w:jc w:val="center"/>
                              <w:rPr>
                                <w:rFonts w:ascii="Eras Medium ITC" w:hAnsi="Eras Medium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3F57">
                              <w:rPr>
                                <w:rFonts w:ascii="Eras Medium ITC" w:hAnsi="Eras Medium ITC"/>
                                <w:sz w:val="28"/>
                                <w:szCs w:val="28"/>
                                <w:u w:val="single"/>
                              </w:rPr>
                              <w:t>Bread Recipe</w:t>
                            </w:r>
                          </w:p>
                          <w:p w:rsidR="001B1BA3" w:rsidRPr="00753E6C" w:rsidRDefault="001B1BA3" w:rsidP="00753E6C">
                            <w:pPr>
                              <w:jc w:val="center"/>
                              <w:rPr>
                                <w:rFonts w:ascii="Eras Medium ITC" w:hAnsi="Eras Medium ITC"/>
                                <w:sz w:val="28"/>
                                <w:szCs w:val="28"/>
                              </w:rPr>
                            </w:pPr>
                            <w:r w:rsidRPr="00753E6C">
                              <w:rPr>
                                <w:rFonts w:ascii="Eras Medium ITC" w:hAnsi="Eras Medium ITC"/>
                                <w:sz w:val="28"/>
                                <w:szCs w:val="28"/>
                              </w:rPr>
                              <w:t>(makes one loaf)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0F841B" id="Text Box 70" o:spid="_x0000_s1031" type="#_x0000_t202" style="position:absolute;margin-left:-283.55pt;margin-top:20.35pt;width:120.55pt;height:40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" fillcolor="white [3201]" strokecolor="white [3212]" strokeweight=".5pt">
                <v:textbox>
                  <w:txbxContent>
                    <w:p w:rsidR="001B1BA3" w:rsidRPr="00273F57" w:rsidRDefault="001B1BA3" w:rsidP="00753E6C">
                      <w:pPr>
                        <w:jc w:val="center"/>
                        <w:rPr>
                          <w:rFonts w:ascii="Eras Medium ITC" w:hAnsi="Eras Medium ITC"/>
                          <w:sz w:val="28"/>
                          <w:szCs w:val="28"/>
                          <w:u w:val="single"/>
                        </w:rPr>
                      </w:pPr>
                      <w:r w:rsidRPr="00273F57">
                        <w:rPr>
                          <w:rFonts w:ascii="Eras Medium ITC" w:hAnsi="Eras Medium ITC"/>
                          <w:sz w:val="28"/>
                          <w:szCs w:val="28"/>
                          <w:u w:val="single"/>
                        </w:rPr>
                        <w:t>Bread Recipe</w:t>
                      </w:r>
                    </w:p>
                    <w:p w:rsidR="001B1BA3" w:rsidRPr="00753E6C" w:rsidRDefault="001B1BA3" w:rsidP="00753E6C">
                      <w:pPr>
                        <w:jc w:val="center"/>
                        <w:rPr>
                          <w:rFonts w:ascii="Eras Medium ITC" w:hAnsi="Eras Medium ITC"/>
                          <w:sz w:val="28"/>
                          <w:szCs w:val="28"/>
                        </w:rPr>
                      </w:pPr>
                      <w:r w:rsidRPr="00753E6C">
                        <w:rPr>
                          <w:rFonts w:ascii="Eras Medium ITC" w:hAnsi="Eras Medium ITC"/>
                          <w:sz w:val="28"/>
                          <w:szCs w:val="28"/>
                        </w:rPr>
                        <w:t>(makes one loaf)</w:t>
                      </w:r>
                    </w:p>
                  </w:txbxContent>
                </v:textbox>
              </v:shape>
            </w:pict>
          </mc:Fallback>
        </mc:AlternateContent>
      </w:r>
      <w:r w:rsidR="00753E6C">
        <w:rPr>
          <w:sz w:val="28"/>
          <w:szCs w:val="28"/>
        </w:rPr>
        <w:t>Look at the recipe for one loaf of bread and the weekly delivery to a small bakery</w:t>
      </w:r>
      <w:r w:rsidR="00273F57">
        <w:rPr>
          <w:sz w:val="28"/>
          <w:szCs w:val="28"/>
        </w:rPr>
        <w:t>.</w:t>
      </w:r>
    </w:p>
    <w:p w:rsidR="00273F57" w:rsidRDefault="007617E2">
      <w:pPr>
        <w:spacing w:after="160" w:line="259" w:lineRule="auto"/>
        <w:rPr>
          <w:sz w:val="28"/>
          <w:szCs w:val="28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E130EC" wp14:editId="531EBBF4">
                <wp:simplePos x="0" y="0"/>
                <wp:positionH relativeFrom="margin">
                  <wp:posOffset>3636010</wp:posOffset>
                </wp:positionH>
                <wp:positionV relativeFrom="paragraph">
                  <wp:posOffset>57785</wp:posOffset>
                </wp:positionV>
                <wp:extent cx="2849880" cy="2054225"/>
                <wp:effectExtent l="114300" t="0" r="12192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205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perspectiveRelaxedModerately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E6C" w:rsidRPr="00382A96" w:rsidRDefault="00753E6C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382A96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To: Forsooths Bakery</w:t>
                            </w:r>
                          </w:p>
                          <w:p w:rsidR="00753E6C" w:rsidRPr="00273F57" w:rsidRDefault="00753E6C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From : </w:t>
                            </w:r>
                            <w:r w:rsidR="00D7665E"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IngredientsRUs</w:t>
                            </w:r>
                          </w:p>
                          <w:p w:rsidR="00D7665E" w:rsidRPr="00273F57" w:rsidRDefault="00D7665E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</w:p>
                          <w:p w:rsidR="00D7665E" w:rsidRPr="00273F57" w:rsidRDefault="00D7665E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500g Yeast</w:t>
                            </w:r>
                          </w:p>
                          <w:p w:rsidR="00D7665E" w:rsidRPr="00273F57" w:rsidRDefault="00273F57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9litres </w:t>
                            </w:r>
                            <w:r w:rsidR="00D7665E"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Milk</w:t>
                            </w:r>
                          </w:p>
                          <w:p w:rsidR="00D7665E" w:rsidRPr="00382A96" w:rsidRDefault="00273F57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13</w:t>
                            </w:r>
                            <w:r w:rsidR="00D7665E"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 kg </w:t>
                            </w:r>
                            <w:r w:rsidR="00382A96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Flour</w:t>
                            </w:r>
                            <w:r w:rsidR="00D7665E" w:rsidRPr="00382A9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(strong white)</w:t>
                            </w:r>
                          </w:p>
                          <w:p w:rsidR="00D7665E" w:rsidRPr="00273F57" w:rsidRDefault="00273F57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200g </w:t>
                            </w:r>
                            <w:r w:rsidR="00D7665E"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Salt</w:t>
                            </w:r>
                          </w:p>
                          <w:p w:rsidR="00D7665E" w:rsidRPr="00273F57" w:rsidRDefault="00273F57">
                            <w:pP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750g </w:t>
                            </w:r>
                            <w:r w:rsidR="00D7665E" w:rsidRPr="00273F57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E130EC" id="Text Box 71" o:spid="_x0000_s1032" type="#_x0000_t202" style="position:absolute;margin-left:286.3pt;margin-top:4.55pt;width:224.4pt;height:161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" fillcolor="white [3201]" strokeweight=".5pt">
                <v:textbox>
                  <w:txbxContent>
                    <w:p w:rsidR="00753E6C" w:rsidRPr="00382A96" w:rsidRDefault="00753E6C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382A96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To: Forsooths Bakery</w:t>
                      </w:r>
                    </w:p>
                    <w:p w:rsidR="00753E6C" w:rsidRPr="00273F57" w:rsidRDefault="00753E6C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From : </w:t>
                      </w:r>
                      <w:r w:rsidR="00D7665E"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IngredientsRUs</w:t>
                      </w:r>
                    </w:p>
                    <w:p w:rsidR="00D7665E" w:rsidRPr="00273F57" w:rsidRDefault="00D7665E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</w:p>
                    <w:p w:rsidR="00D7665E" w:rsidRPr="00273F57" w:rsidRDefault="00D7665E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500g Yeast</w:t>
                      </w:r>
                    </w:p>
                    <w:p w:rsidR="00D7665E" w:rsidRPr="00273F57" w:rsidRDefault="00273F57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9litres </w:t>
                      </w:r>
                      <w:r w:rsidR="00D7665E"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Milk</w:t>
                      </w:r>
                    </w:p>
                    <w:p w:rsidR="00D7665E" w:rsidRPr="00382A96" w:rsidRDefault="00273F57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13</w:t>
                      </w:r>
                      <w:r w:rsidR="00D7665E"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 kg </w:t>
                      </w:r>
                      <w:r w:rsidR="00382A96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Flour</w:t>
                      </w:r>
                      <w:r w:rsidR="00D7665E" w:rsidRPr="00382A9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(strong white)</w:t>
                      </w:r>
                    </w:p>
                    <w:p w:rsidR="00D7665E" w:rsidRPr="00273F57" w:rsidRDefault="00273F57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200g </w:t>
                      </w:r>
                      <w:r w:rsidR="00D7665E"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Salt</w:t>
                      </w:r>
                    </w:p>
                    <w:p w:rsidR="00D7665E" w:rsidRPr="00273F57" w:rsidRDefault="00273F57">
                      <w:pP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750g </w:t>
                      </w:r>
                      <w:r w:rsidR="00D7665E" w:rsidRPr="00273F57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butter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50048" behindDoc="0" locked="0" layoutInCell="1" allowOverlap="1" wp14:anchorId="2AFB7241" wp14:editId="0B5AF34B">
            <wp:simplePos x="0" y="0"/>
            <wp:positionH relativeFrom="column">
              <wp:posOffset>-3651250</wp:posOffset>
            </wp:positionH>
            <wp:positionV relativeFrom="paragraph">
              <wp:posOffset>114300</wp:posOffset>
            </wp:positionV>
            <wp:extent cx="1527810" cy="1139825"/>
            <wp:effectExtent l="0" t="0" r="0" b="3175"/>
            <wp:wrapSquare wrapText="bothSides"/>
            <wp:docPr id="69" name="Picture 69" descr="Image result for bread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ead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A96" w:rsidRPr="00BF7230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282CE4A4" wp14:editId="5D4C3042">
            <wp:simplePos x="0" y="0"/>
            <wp:positionH relativeFrom="margin">
              <wp:align>left</wp:align>
            </wp:positionH>
            <wp:positionV relativeFrom="paragraph">
              <wp:posOffset>2161119</wp:posOffset>
            </wp:positionV>
            <wp:extent cx="1058545" cy="868045"/>
            <wp:effectExtent l="0" t="0" r="8255" b="825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F57" w:rsidRDefault="00273F57">
      <w:pPr>
        <w:spacing w:after="160" w:line="259" w:lineRule="auto"/>
        <w:rPr>
          <w:sz w:val="28"/>
          <w:szCs w:val="28"/>
        </w:rPr>
      </w:pPr>
    </w:p>
    <w:p w:rsidR="00382A96" w:rsidRPr="00382A96" w:rsidRDefault="00382A96" w:rsidP="00382A96">
      <w:pPr>
        <w:spacing w:after="160" w:line="259" w:lineRule="auto"/>
        <w:rPr>
          <w:b/>
          <w:i/>
          <w:sz w:val="28"/>
          <w:szCs w:val="28"/>
        </w:rPr>
      </w:pPr>
      <w:r w:rsidRPr="00382A96">
        <w:rPr>
          <w:b/>
          <w:i/>
          <w:sz w:val="28"/>
          <w:szCs w:val="28"/>
        </w:rPr>
        <w:t>Now answer the following questions</w:t>
      </w:r>
    </w:p>
    <w:p w:rsidR="00382A96" w:rsidRDefault="00273F57" w:rsidP="00382A9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How many loaves of bread can the bakery make in one week?</w:t>
      </w:r>
    </w:p>
    <w:p w:rsidR="00273F57" w:rsidRDefault="00273F57" w:rsidP="00382A9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What ingredient is limiting the production of bread?</w:t>
      </w:r>
    </w:p>
    <w:p w:rsidR="00273F57" w:rsidRDefault="00273F57" w:rsidP="00273F57">
      <w:pPr>
        <w:rPr>
          <w:sz w:val="28"/>
          <w:szCs w:val="28"/>
        </w:rPr>
      </w:pPr>
      <w:r>
        <w:rPr>
          <w:sz w:val="28"/>
          <w:szCs w:val="28"/>
        </w:rPr>
        <w:t>One week the delivery company sent 1kg of butter by mistake. Could they make more loaves?</w:t>
      </w:r>
    </w:p>
    <w:p w:rsidR="00382A96" w:rsidRDefault="00382A96" w:rsidP="00273F57">
      <w:pPr>
        <w:rPr>
          <w:sz w:val="28"/>
          <w:szCs w:val="28"/>
        </w:rPr>
      </w:pPr>
    </w:p>
    <w:p w:rsidR="00273F57" w:rsidRDefault="00273F57" w:rsidP="00273F57">
      <w:pPr>
        <w:rPr>
          <w:sz w:val="28"/>
          <w:szCs w:val="28"/>
        </w:rPr>
      </w:pPr>
      <w:r>
        <w:rPr>
          <w:sz w:val="28"/>
          <w:szCs w:val="28"/>
        </w:rPr>
        <w:t>How could they change their order to increase their production to 30 loaves?</w:t>
      </w:r>
    </w:p>
    <w:p w:rsidR="00382A96" w:rsidRDefault="00382A96" w:rsidP="00273F57">
      <w:pPr>
        <w:rPr>
          <w:sz w:val="28"/>
          <w:szCs w:val="28"/>
        </w:rPr>
      </w:pPr>
    </w:p>
    <w:p w:rsidR="00382A96" w:rsidRDefault="00382A96">
      <w:pPr>
        <w:spacing w:after="160" w:line="259" w:lineRule="auto"/>
        <w:rPr>
          <w:sz w:val="28"/>
          <w:szCs w:val="28"/>
        </w:rPr>
      </w:pPr>
      <w:r w:rsidRPr="002505F2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76E71C8D" wp14:editId="1B3F3F7E">
            <wp:extent cx="617517" cy="538923"/>
            <wp:effectExtent l="0" t="0" r="0" b="0"/>
            <wp:docPr id="75" name="Picture 75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647980" cy="5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1F0D">
        <w:rPr>
          <w:b/>
          <w:sz w:val="28"/>
          <w:szCs w:val="28"/>
        </w:rPr>
        <w:t>Copy</w:t>
      </w:r>
    </w:p>
    <w:p w:rsidR="00382A96" w:rsidRPr="00463D77" w:rsidRDefault="00382A96">
      <w:pPr>
        <w:spacing w:after="160" w:line="259" w:lineRule="auto"/>
        <w:rPr>
          <w:sz w:val="32"/>
          <w:szCs w:val="32"/>
        </w:rPr>
      </w:pPr>
      <w:r w:rsidRPr="00463D77">
        <w:rPr>
          <w:sz w:val="32"/>
          <w:szCs w:val="32"/>
        </w:rPr>
        <w:t>A limiting factor is a factor that holds up a process because it is in short supply.</w:t>
      </w:r>
    </w:p>
    <w:p w:rsidR="00382A96" w:rsidRPr="00463D77" w:rsidRDefault="00382A96" w:rsidP="00382A96">
      <w:pPr>
        <w:rPr>
          <w:rFonts w:eastAsia="Times New Roman" w:cs="Arial"/>
          <w:bCs/>
          <w:color w:val="222222"/>
          <w:sz w:val="32"/>
          <w:szCs w:val="32"/>
          <w:lang w:val="en" w:eastAsia="en-GB"/>
        </w:rPr>
      </w:pPr>
      <w:r w:rsidRPr="00382A96">
        <w:rPr>
          <w:rFonts w:eastAsia="Times New Roman" w:cs="Arial"/>
          <w:bCs/>
          <w:color w:val="222222"/>
          <w:sz w:val="32"/>
          <w:szCs w:val="32"/>
          <w:lang w:val="en" w:eastAsia="en-GB"/>
        </w:rPr>
        <w:t>Three factors can limi</w:t>
      </w:r>
      <w:r w:rsidRPr="00463D77">
        <w:rPr>
          <w:rFonts w:eastAsia="Times New Roman" w:cs="Arial"/>
          <w:bCs/>
          <w:color w:val="222222"/>
          <w:sz w:val="32"/>
          <w:szCs w:val="32"/>
          <w:lang w:val="en" w:eastAsia="en-GB"/>
        </w:rPr>
        <w:t xml:space="preserve">t the </w:t>
      </w:r>
      <w:r w:rsidR="0062572F">
        <w:rPr>
          <w:rFonts w:eastAsia="Times New Roman" w:cs="Arial"/>
          <w:bCs/>
          <w:color w:val="222222"/>
          <w:sz w:val="32"/>
          <w:szCs w:val="32"/>
          <w:lang w:val="en" w:eastAsia="en-GB"/>
        </w:rPr>
        <w:t xml:space="preserve">rate </w:t>
      </w:r>
      <w:r w:rsidRPr="00463D77">
        <w:rPr>
          <w:rFonts w:eastAsia="Times New Roman" w:cs="Arial"/>
          <w:bCs/>
          <w:color w:val="222222"/>
          <w:sz w:val="32"/>
          <w:szCs w:val="32"/>
          <w:lang w:val="en" w:eastAsia="en-GB"/>
        </w:rPr>
        <w:t xml:space="preserve">of photosynthesis, they are </w:t>
      </w:r>
    </w:p>
    <w:p w:rsidR="00382A96" w:rsidRPr="00463D77" w:rsidRDefault="00382A96" w:rsidP="00382A96">
      <w:pPr>
        <w:pStyle w:val="ListParagraph"/>
        <w:numPr>
          <w:ilvl w:val="0"/>
          <w:numId w:val="11"/>
        </w:numPr>
        <w:rPr>
          <w:rFonts w:eastAsia="Times New Roman" w:cs="Arial"/>
          <w:color w:val="222222"/>
          <w:sz w:val="32"/>
          <w:szCs w:val="32"/>
          <w:lang w:val="en" w:eastAsia="en-GB"/>
        </w:rPr>
      </w:pPr>
      <w:r w:rsidRPr="00463D77">
        <w:rPr>
          <w:rFonts w:eastAsia="Times New Roman" w:cs="Arial"/>
          <w:color w:val="222222"/>
          <w:sz w:val="32"/>
          <w:szCs w:val="32"/>
          <w:lang w:val="en" w:eastAsia="en-GB"/>
        </w:rPr>
        <w:t xml:space="preserve">Light intensity. </w:t>
      </w:r>
    </w:p>
    <w:p w:rsidR="00382A96" w:rsidRPr="00463D77" w:rsidRDefault="00382A96" w:rsidP="00382A96">
      <w:pPr>
        <w:pStyle w:val="ListParagraph"/>
        <w:numPr>
          <w:ilvl w:val="0"/>
          <w:numId w:val="11"/>
        </w:numPr>
        <w:rPr>
          <w:rFonts w:eastAsia="Times New Roman" w:cs="Arial"/>
          <w:color w:val="222222"/>
          <w:sz w:val="32"/>
          <w:szCs w:val="32"/>
          <w:lang w:val="en" w:eastAsia="en-GB"/>
        </w:rPr>
      </w:pPr>
      <w:r w:rsidRPr="00463D77">
        <w:rPr>
          <w:rFonts w:eastAsia="Times New Roman" w:cs="Arial"/>
          <w:color w:val="222222"/>
          <w:sz w:val="32"/>
          <w:szCs w:val="32"/>
          <w:lang w:val="en" w:eastAsia="en-GB"/>
        </w:rPr>
        <w:t xml:space="preserve">Carbon dioxide concentration. </w:t>
      </w:r>
    </w:p>
    <w:p w:rsidR="00382A96" w:rsidRPr="00463D77" w:rsidRDefault="00382A96" w:rsidP="00382A96">
      <w:pPr>
        <w:pStyle w:val="ListParagraph"/>
        <w:numPr>
          <w:ilvl w:val="0"/>
          <w:numId w:val="11"/>
        </w:numPr>
        <w:rPr>
          <w:rFonts w:eastAsia="Times New Roman" w:cs="Arial"/>
          <w:color w:val="222222"/>
          <w:sz w:val="32"/>
          <w:szCs w:val="32"/>
          <w:lang w:val="en" w:eastAsia="en-GB"/>
        </w:rPr>
      </w:pPr>
      <w:r w:rsidRPr="00463D77">
        <w:rPr>
          <w:rFonts w:eastAsia="Times New Roman" w:cs="Arial"/>
          <w:color w:val="222222"/>
          <w:sz w:val="32"/>
          <w:szCs w:val="32"/>
          <w:lang w:val="en" w:eastAsia="en-GB"/>
        </w:rPr>
        <w:t>Temperature.</w:t>
      </w:r>
    </w:p>
    <w:p w:rsidR="00382A96" w:rsidRDefault="00382A96">
      <w:pPr>
        <w:spacing w:after="160" w:line="259" w:lineRule="auto"/>
        <w:rPr>
          <w:sz w:val="32"/>
          <w:szCs w:val="32"/>
        </w:rPr>
      </w:pPr>
    </w:p>
    <w:p w:rsidR="00463D77" w:rsidRPr="00463D77" w:rsidRDefault="00463D77" w:rsidP="00463D77">
      <w:pPr>
        <w:jc w:val="center"/>
        <w:rPr>
          <w:sz w:val="28"/>
          <w:szCs w:val="28"/>
        </w:rPr>
      </w:pPr>
      <w:r w:rsidRPr="00E41F0D">
        <w:rPr>
          <w:rFonts w:ascii="Arial" w:hAnsi="Arial" w:cs="Arial"/>
          <w:b/>
          <w:noProof/>
          <w:color w:val="1A0DAB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41856" behindDoc="0" locked="0" layoutInCell="1" allowOverlap="1" wp14:anchorId="0E33E5FA" wp14:editId="780A6E6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74980" cy="414020"/>
            <wp:effectExtent l="0" t="0" r="1270" b="5080"/>
            <wp:wrapSquare wrapText="bothSides"/>
            <wp:docPr id="79" name="Picture 79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7498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F0D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33A434E" wp14:editId="2D34D1BE">
                <wp:simplePos x="0" y="0"/>
                <wp:positionH relativeFrom="column">
                  <wp:posOffset>3794125</wp:posOffset>
                </wp:positionH>
                <wp:positionV relativeFrom="paragraph">
                  <wp:posOffset>5715</wp:posOffset>
                </wp:positionV>
                <wp:extent cx="2915920" cy="2160905"/>
                <wp:effectExtent l="0" t="0" r="0" b="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16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0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82"/>
                              <w:gridCol w:w="1209"/>
                              <w:gridCol w:w="1209"/>
                              <w:gridCol w:w="1209"/>
                            </w:tblGrid>
                            <w:tr w:rsidR="00463D77" w:rsidTr="00463D77">
                              <w:tc>
                                <w:tcPr>
                                  <w:tcW w:w="782" w:type="dxa"/>
                                </w:tcPr>
                                <w:p w:rsidR="00463D77" w:rsidRPr="006C38B4" w:rsidRDefault="00463D77" w:rsidP="006C38B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C38B4">
                                    <w:rPr>
                                      <w:b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Pr="006C38B4" w:rsidRDefault="00463D77" w:rsidP="006C38B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C38B4">
                                    <w:rPr>
                                      <w:b/>
                                    </w:rPr>
                                    <w:t>Units of CO</w:t>
                                  </w:r>
                                  <w:r w:rsidRPr="006C38B4">
                                    <w:rPr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  <w:r w:rsidRPr="006C38B4">
                                    <w:rPr>
                                      <w:b/>
                                    </w:rPr>
                                    <w:t xml:space="preserve"> available to plant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Pr="006C38B4" w:rsidRDefault="00463D77" w:rsidP="006C38B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C38B4">
                                    <w:rPr>
                                      <w:b/>
                                    </w:rPr>
                                    <w:t>Units of water available to plant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Pr="006C38B4" w:rsidRDefault="00463D77" w:rsidP="006C38B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C38B4">
                                    <w:rPr>
                                      <w:b/>
                                    </w:rPr>
                                    <w:t>Units of light available to plant</w:t>
                                  </w:r>
                                </w:p>
                              </w:tc>
                            </w:tr>
                            <w:tr w:rsidR="00463D77" w:rsidTr="00463D77">
                              <w:tc>
                                <w:tcPr>
                                  <w:tcW w:w="782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463D77" w:rsidTr="00463D77">
                              <w:tc>
                                <w:tcPr>
                                  <w:tcW w:w="782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463D77" w:rsidTr="00463D77">
                              <w:tc>
                                <w:tcPr>
                                  <w:tcW w:w="782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463D77" w:rsidTr="00463D77">
                              <w:tc>
                                <w:tcPr>
                                  <w:tcW w:w="782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463D77" w:rsidTr="00463D77">
                              <w:tc>
                                <w:tcPr>
                                  <w:tcW w:w="782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463D77" w:rsidRDefault="00463D77" w:rsidP="00F57DB4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63D77" w:rsidRDefault="00463D77" w:rsidP="00463D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298.75pt;margin-top:.45pt;width:229.6pt;height:170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" stroked="f">
                <v:textbox>
                  <w:txbxContent>
                    <w:tbl>
                      <w:tblPr>
                        <w:tblStyle w:val="TableGrid"/>
                        <w:tblW w:w="440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782"/>
                        <w:gridCol w:w="1209"/>
                        <w:gridCol w:w="1209"/>
                        <w:gridCol w:w="1209"/>
                      </w:tblGrid>
                      <w:tr w:rsidR="00463D77" w:rsidTr="00463D77">
                        <w:tc>
                          <w:tcPr>
                            <w:tcW w:w="782" w:type="dxa"/>
                          </w:tcPr>
                          <w:p w:rsidR="00463D77" w:rsidRPr="006C38B4" w:rsidRDefault="00463D77" w:rsidP="006C38B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6C38B4">
                              <w:rPr>
                                <w:b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Pr="006C38B4" w:rsidRDefault="00463D77" w:rsidP="006C38B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6C38B4">
                              <w:rPr>
                                <w:b/>
                              </w:rPr>
                              <w:t>Units of CO</w:t>
                            </w:r>
                            <w:r w:rsidRPr="006C38B4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 w:rsidRPr="006C38B4">
                              <w:rPr>
                                <w:b/>
                              </w:rPr>
                              <w:t xml:space="preserve"> available to plant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Pr="006C38B4" w:rsidRDefault="00463D77" w:rsidP="006C38B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6C38B4">
                              <w:rPr>
                                <w:b/>
                              </w:rPr>
                              <w:t>Units of water available to plant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Pr="006C38B4" w:rsidRDefault="00463D77" w:rsidP="006C38B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6C38B4">
                              <w:rPr>
                                <w:b/>
                              </w:rPr>
                              <w:t>Units of light available to plant</w:t>
                            </w:r>
                          </w:p>
                        </w:tc>
                      </w:tr>
                      <w:tr w:rsidR="00463D77" w:rsidTr="00463D77">
                        <w:tc>
                          <w:tcPr>
                            <w:tcW w:w="782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463D77" w:rsidTr="00463D77">
                        <w:tc>
                          <w:tcPr>
                            <w:tcW w:w="782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463D77" w:rsidTr="00463D77">
                        <w:tc>
                          <w:tcPr>
                            <w:tcW w:w="782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463D77" w:rsidTr="00463D77">
                        <w:tc>
                          <w:tcPr>
                            <w:tcW w:w="782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463D77" w:rsidTr="00463D77">
                        <w:tc>
                          <w:tcPr>
                            <w:tcW w:w="782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463D77" w:rsidRDefault="00463D77" w:rsidP="00F57DB4">
                            <w:pPr>
                              <w:pStyle w:val="ListParagraph"/>
                              <w:ind w:left="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63D77" w:rsidRDefault="00463D77" w:rsidP="00463D77"/>
                  </w:txbxContent>
                </v:textbox>
                <w10:wrap type="square"/>
              </v:shape>
            </w:pict>
          </mc:Fallback>
        </mc:AlternateContent>
      </w:r>
      <w:r w:rsidRPr="00E41F0D">
        <w:rPr>
          <w:b/>
          <w:sz w:val="28"/>
          <w:szCs w:val="28"/>
        </w:rPr>
        <w:t>Answer</w:t>
      </w:r>
      <w:r w:rsidRPr="00463D77">
        <w:rPr>
          <w:sz w:val="28"/>
          <w:szCs w:val="28"/>
        </w:rPr>
        <w:t xml:space="preserve"> the following questions in your jotter</w:t>
      </w:r>
    </w:p>
    <w:p w:rsidR="00463D77" w:rsidRPr="00463D77" w:rsidRDefault="00463D77" w:rsidP="00463D77">
      <w:pPr>
        <w:jc w:val="center"/>
        <w:rPr>
          <w:sz w:val="28"/>
          <w:szCs w:val="28"/>
        </w:rPr>
      </w:pPr>
    </w:p>
    <w:p w:rsidR="00463D77" w:rsidRPr="00463D77" w:rsidRDefault="00463D77" w:rsidP="00463D77">
      <w:pPr>
        <w:pStyle w:val="ListParagraph"/>
        <w:numPr>
          <w:ilvl w:val="0"/>
          <w:numId w:val="13"/>
        </w:numPr>
        <w:tabs>
          <w:tab w:val="left" w:pos="180"/>
          <w:tab w:val="left" w:pos="270"/>
        </w:tabs>
        <w:spacing w:line="276" w:lineRule="auto"/>
        <w:ind w:left="0" w:firstLine="0"/>
        <w:rPr>
          <w:sz w:val="28"/>
          <w:szCs w:val="28"/>
        </w:rPr>
      </w:pPr>
      <w:r w:rsidRPr="00463D77">
        <w:rPr>
          <w:sz w:val="28"/>
          <w:szCs w:val="28"/>
        </w:rPr>
        <w:t>Assume that to produce 1 unit of sugar by photosynthesis, each of the plants referred to in the following table must receive 3 units of CO</w:t>
      </w:r>
      <w:r w:rsidRPr="00463D77">
        <w:rPr>
          <w:sz w:val="28"/>
          <w:szCs w:val="28"/>
          <w:vertAlign w:val="subscript"/>
        </w:rPr>
        <w:t>2</w:t>
      </w:r>
      <w:r w:rsidRPr="00463D77">
        <w:rPr>
          <w:sz w:val="28"/>
          <w:szCs w:val="28"/>
        </w:rPr>
        <w:t>, 3 units of water and 6 units of light.</w:t>
      </w:r>
    </w:p>
    <w:p w:rsidR="00463D77" w:rsidRPr="00463D77" w:rsidRDefault="00463D77" w:rsidP="00463D77">
      <w:pPr>
        <w:pStyle w:val="ListParagraph"/>
        <w:numPr>
          <w:ilvl w:val="0"/>
          <w:numId w:val="14"/>
        </w:numPr>
        <w:tabs>
          <w:tab w:val="left" w:pos="180"/>
          <w:tab w:val="left" w:pos="270"/>
        </w:tabs>
        <w:spacing w:line="360" w:lineRule="auto"/>
        <w:ind w:left="0" w:firstLine="0"/>
        <w:rPr>
          <w:sz w:val="28"/>
          <w:szCs w:val="28"/>
        </w:rPr>
      </w:pPr>
      <w:r w:rsidRPr="00463D77">
        <w:rPr>
          <w:sz w:val="28"/>
          <w:szCs w:val="28"/>
        </w:rPr>
        <w:t>How much sugar will plant A be able to make?</w:t>
      </w:r>
    </w:p>
    <w:p w:rsidR="00463D77" w:rsidRPr="00463D77" w:rsidRDefault="00463D77" w:rsidP="00463D77">
      <w:pPr>
        <w:pStyle w:val="ListParagraph"/>
        <w:numPr>
          <w:ilvl w:val="0"/>
          <w:numId w:val="14"/>
        </w:numPr>
        <w:tabs>
          <w:tab w:val="left" w:pos="180"/>
          <w:tab w:val="left" w:pos="270"/>
        </w:tabs>
        <w:spacing w:line="360" w:lineRule="auto"/>
        <w:ind w:left="0" w:firstLine="0"/>
        <w:rPr>
          <w:sz w:val="28"/>
          <w:szCs w:val="28"/>
        </w:rPr>
      </w:pPr>
      <w:r w:rsidRPr="00463D77">
        <w:rPr>
          <w:sz w:val="28"/>
          <w:szCs w:val="28"/>
        </w:rPr>
        <w:t>Which factor is in shortest supply and is holding up plant A’s photosynthesis?</w:t>
      </w:r>
    </w:p>
    <w:p w:rsidR="00463D77" w:rsidRPr="00463D77" w:rsidRDefault="00463D77" w:rsidP="00463D77">
      <w:pPr>
        <w:pStyle w:val="ListParagraph"/>
        <w:numPr>
          <w:ilvl w:val="0"/>
          <w:numId w:val="14"/>
        </w:numPr>
        <w:tabs>
          <w:tab w:val="left" w:pos="180"/>
          <w:tab w:val="left" w:pos="270"/>
        </w:tabs>
        <w:spacing w:line="360" w:lineRule="auto"/>
        <w:ind w:left="0" w:firstLine="0"/>
        <w:rPr>
          <w:sz w:val="28"/>
          <w:szCs w:val="28"/>
        </w:rPr>
      </w:pPr>
      <w:r w:rsidRPr="00463D77">
        <w:rPr>
          <w:sz w:val="28"/>
          <w:szCs w:val="28"/>
        </w:rPr>
        <w:t>Which plant will be able to make the greatest number of sugar units?</w:t>
      </w:r>
    </w:p>
    <w:p w:rsidR="00463D77" w:rsidRPr="00463D77" w:rsidRDefault="00463D77" w:rsidP="00D828B6">
      <w:pPr>
        <w:pStyle w:val="ListParagraph"/>
        <w:numPr>
          <w:ilvl w:val="0"/>
          <w:numId w:val="14"/>
        </w:numPr>
        <w:tabs>
          <w:tab w:val="left" w:pos="180"/>
          <w:tab w:val="left" w:pos="270"/>
        </w:tabs>
        <w:ind w:left="0" w:firstLine="0"/>
        <w:rPr>
          <w:sz w:val="28"/>
          <w:szCs w:val="28"/>
        </w:rPr>
      </w:pPr>
      <w:r w:rsidRPr="00463D77">
        <w:rPr>
          <w:sz w:val="28"/>
          <w:szCs w:val="28"/>
        </w:rPr>
        <w:t>If plant E is given an unlimited supply of light energy, how many units of sugar will it be able to make under the conditions given?</w:t>
      </w:r>
    </w:p>
    <w:p w:rsidR="00463D77" w:rsidRPr="00463D77" w:rsidRDefault="00D828B6" w:rsidP="00463D77">
      <w:pPr>
        <w:tabs>
          <w:tab w:val="left" w:pos="180"/>
          <w:tab w:val="left" w:pos="270"/>
        </w:tabs>
        <w:jc w:val="center"/>
        <w:rPr>
          <w:sz w:val="28"/>
          <w:szCs w:val="28"/>
        </w:rPr>
      </w:pPr>
      <w:r w:rsidRPr="00463D7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5168" behindDoc="0" locked="0" layoutInCell="1" allowOverlap="1" wp14:anchorId="36A6F103" wp14:editId="3D78C733">
            <wp:simplePos x="0" y="0"/>
            <wp:positionH relativeFrom="column">
              <wp:posOffset>3226435</wp:posOffset>
            </wp:positionH>
            <wp:positionV relativeFrom="paragraph">
              <wp:posOffset>15875</wp:posOffset>
            </wp:positionV>
            <wp:extent cx="3726815" cy="2374900"/>
            <wp:effectExtent l="0" t="0" r="6985" b="6350"/>
            <wp:wrapSquare wrapText="bothSides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D77" w:rsidRPr="00463D77" w:rsidRDefault="00463D77" w:rsidP="00463D77">
      <w:pPr>
        <w:pStyle w:val="ListParagraph"/>
        <w:numPr>
          <w:ilvl w:val="0"/>
          <w:numId w:val="13"/>
        </w:numPr>
        <w:tabs>
          <w:tab w:val="left" w:pos="180"/>
          <w:tab w:val="left" w:pos="270"/>
        </w:tabs>
        <w:spacing w:line="276" w:lineRule="auto"/>
        <w:ind w:left="0" w:firstLine="0"/>
        <w:rPr>
          <w:sz w:val="28"/>
          <w:szCs w:val="28"/>
        </w:rPr>
      </w:pPr>
      <w:r w:rsidRPr="00463D77">
        <w:rPr>
          <w:sz w:val="28"/>
          <w:szCs w:val="28"/>
        </w:rPr>
        <w:t>The diagram opposite shows an investigation into the effect of light intensity on photosynthetic rate, similar to the virtual experiment you did.</w:t>
      </w:r>
    </w:p>
    <w:p w:rsidR="00463D77" w:rsidRPr="00463D77" w:rsidRDefault="00463D77" w:rsidP="00463D77">
      <w:pPr>
        <w:tabs>
          <w:tab w:val="left" w:pos="180"/>
          <w:tab w:val="left" w:pos="2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463D77">
        <w:rPr>
          <w:sz w:val="28"/>
          <w:szCs w:val="28"/>
        </w:rPr>
        <w:t xml:space="preserve">Use the results in the table below to - </w:t>
      </w:r>
    </w:p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885"/>
        <w:gridCol w:w="1890"/>
        <w:gridCol w:w="1753"/>
      </w:tblGrid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</w:pPr>
            <w:r w:rsidRPr="00463D77">
              <w:t>Distance from plant (cm)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</w:pPr>
            <w:r w:rsidRPr="00463D77">
              <w:t xml:space="preserve">Units of light intensity 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</w:pPr>
            <w:r w:rsidRPr="00463D77">
              <w:t>bubbles per minute</w:t>
            </w:r>
          </w:p>
        </w:tc>
      </w:tr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100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4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4</w:t>
            </w:r>
          </w:p>
        </w:tc>
      </w:tr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60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11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10</w:t>
            </w:r>
          </w:p>
        </w:tc>
      </w:tr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40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25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19</w:t>
            </w:r>
          </w:p>
        </w:tc>
      </w:tr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30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45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24</w:t>
            </w:r>
          </w:p>
        </w:tc>
      </w:tr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25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64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25</w:t>
            </w:r>
          </w:p>
        </w:tc>
      </w:tr>
      <w:tr w:rsidR="00463D77" w:rsidRPr="00463D77" w:rsidTr="00463D77">
        <w:tc>
          <w:tcPr>
            <w:tcW w:w="1885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20</w:t>
            </w:r>
          </w:p>
        </w:tc>
        <w:tc>
          <w:tcPr>
            <w:tcW w:w="1890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100</w:t>
            </w:r>
          </w:p>
        </w:tc>
        <w:tc>
          <w:tcPr>
            <w:tcW w:w="1753" w:type="dxa"/>
          </w:tcPr>
          <w:p w:rsidR="00463D77" w:rsidRPr="00463D77" w:rsidRDefault="00463D77" w:rsidP="00463D77">
            <w:pPr>
              <w:tabs>
                <w:tab w:val="left" w:pos="180"/>
                <w:tab w:val="left" w:pos="270"/>
              </w:tabs>
              <w:jc w:val="center"/>
            </w:pPr>
            <w:r w:rsidRPr="00463D77">
              <w:t>25</w:t>
            </w:r>
          </w:p>
        </w:tc>
      </w:tr>
    </w:tbl>
    <w:p w:rsidR="00463D77" w:rsidRPr="00463D77" w:rsidRDefault="00463D77" w:rsidP="004131EC">
      <w:pPr>
        <w:tabs>
          <w:tab w:val="left" w:pos="180"/>
          <w:tab w:val="left" w:pos="270"/>
        </w:tabs>
        <w:rPr>
          <w:sz w:val="28"/>
          <w:szCs w:val="28"/>
        </w:rPr>
      </w:pPr>
      <w:r w:rsidRPr="00463D77">
        <w:rPr>
          <w:sz w:val="28"/>
          <w:szCs w:val="28"/>
        </w:rPr>
        <w:t>a) Plot a graph of number of bubbles per minute (y axis) against light intensity (x axis)</w:t>
      </w:r>
    </w:p>
    <w:p w:rsidR="00463D77" w:rsidRPr="00463D77" w:rsidRDefault="00463D77" w:rsidP="00463D77">
      <w:pPr>
        <w:pStyle w:val="ListParagraph"/>
        <w:tabs>
          <w:tab w:val="left" w:pos="180"/>
          <w:tab w:val="left" w:pos="270"/>
        </w:tabs>
        <w:ind w:left="0"/>
        <w:rPr>
          <w:sz w:val="28"/>
          <w:szCs w:val="28"/>
        </w:rPr>
      </w:pPr>
    </w:p>
    <w:p w:rsidR="00463D77" w:rsidRDefault="00463D77" w:rsidP="00463D77">
      <w:pPr>
        <w:tabs>
          <w:tab w:val="left" w:pos="180"/>
          <w:tab w:val="left" w:pos="270"/>
        </w:tabs>
        <w:spacing w:line="276" w:lineRule="auto"/>
        <w:ind w:left="5670"/>
        <w:rPr>
          <w:sz w:val="28"/>
          <w:szCs w:val="28"/>
        </w:rPr>
      </w:pPr>
      <w:r w:rsidRPr="00463D77">
        <w:rPr>
          <w:sz w:val="28"/>
          <w:szCs w:val="28"/>
        </w:rPr>
        <w:t>b) At low light intensity, what effect does increasing light intensity have on the rate of photosynthesis?</w:t>
      </w:r>
    </w:p>
    <w:p w:rsidR="00463D77" w:rsidRDefault="00463D77" w:rsidP="00463D77">
      <w:pPr>
        <w:tabs>
          <w:tab w:val="left" w:pos="954"/>
        </w:tabs>
        <w:rPr>
          <w:sz w:val="28"/>
          <w:szCs w:val="28"/>
        </w:rPr>
      </w:pPr>
      <w:r w:rsidRPr="00463D77">
        <w:rPr>
          <w:sz w:val="28"/>
          <w:szCs w:val="28"/>
        </w:rPr>
        <w:t>c) At high light intensity, what effect does increasing light intensity have on the rate of photosynthesis? Suggest a reason for this.</w:t>
      </w:r>
    </w:p>
    <w:p w:rsidR="00B43AC7" w:rsidRDefault="004131EC" w:rsidP="00463D77">
      <w:pPr>
        <w:tabs>
          <w:tab w:val="left" w:pos="954"/>
        </w:tabs>
        <w:rPr>
          <w:sz w:val="28"/>
          <w:szCs w:val="28"/>
        </w:rPr>
      </w:pPr>
      <w:r>
        <w:rPr>
          <w:sz w:val="28"/>
          <w:szCs w:val="28"/>
        </w:rPr>
        <w:t xml:space="preserve">d) What is the </w:t>
      </w:r>
      <w:r w:rsidRPr="004131EC">
        <w:rPr>
          <w:b/>
          <w:sz w:val="28"/>
          <w:szCs w:val="28"/>
        </w:rPr>
        <w:t>percentage increase</w:t>
      </w:r>
      <w:r>
        <w:rPr>
          <w:sz w:val="28"/>
          <w:szCs w:val="28"/>
        </w:rPr>
        <w:t xml:space="preserve"> in bubbles per minute when the light intensity increases from 4 to 100 units?</w:t>
      </w:r>
    </w:p>
    <w:p w:rsidR="004131EC" w:rsidRPr="00463D77" w:rsidRDefault="004131EC" w:rsidP="00413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954"/>
        </w:tabs>
        <w:ind w:left="2430" w:right="1556"/>
        <w:jc w:val="center"/>
        <w:rPr>
          <w:sz w:val="28"/>
          <w:szCs w:val="28"/>
        </w:rPr>
      </w:pPr>
      <w:r>
        <w:rPr>
          <w:sz w:val="28"/>
          <w:szCs w:val="28"/>
          <w:highlight w:val="lightGray"/>
        </w:rPr>
        <w:t xml:space="preserve">CLUE      </w:t>
      </w:r>
      <w:r w:rsidRPr="004131EC">
        <w:rPr>
          <w:sz w:val="28"/>
          <w:szCs w:val="28"/>
          <w:highlight w:val="lightGray"/>
        </w:rPr>
        <w:t xml:space="preserve"> % c</w:t>
      </w:r>
      <w:r>
        <w:rPr>
          <w:sz w:val="28"/>
          <w:szCs w:val="28"/>
          <w:highlight w:val="lightGray"/>
        </w:rPr>
        <w:t>hange  = change / original x 100</w:t>
      </w:r>
    </w:p>
    <w:p w:rsidR="00D828B6" w:rsidRDefault="00D828B6">
      <w:pPr>
        <w:spacing w:after="160" w:line="259" w:lineRule="auto"/>
        <w:rPr>
          <w:sz w:val="28"/>
          <w:szCs w:val="28"/>
        </w:rPr>
      </w:pPr>
      <w:r w:rsidRPr="002505F2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6192" behindDoc="0" locked="0" layoutInCell="1" allowOverlap="1" wp14:anchorId="451775FF" wp14:editId="30169A2B">
            <wp:simplePos x="0" y="0"/>
            <wp:positionH relativeFrom="margin">
              <wp:posOffset>9525</wp:posOffset>
            </wp:positionH>
            <wp:positionV relativeFrom="paragraph">
              <wp:posOffset>371475</wp:posOffset>
            </wp:positionV>
            <wp:extent cx="431165" cy="458470"/>
            <wp:effectExtent l="0" t="0" r="6985" b="0"/>
            <wp:wrapSquare wrapText="bothSides"/>
            <wp:docPr id="73" name="Picture 73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t xml:space="preserve">Watch the short clip on BBc bitesize </w:t>
      </w:r>
    </w:p>
    <w:p w:rsidR="00D828B6" w:rsidRDefault="0064393C">
      <w:pPr>
        <w:spacing w:after="160" w:line="259" w:lineRule="auto"/>
        <w:rPr>
          <w:sz w:val="28"/>
          <w:szCs w:val="28"/>
        </w:rPr>
      </w:pPr>
      <w:hyperlink r:id="rId49" w:history="1">
        <w:r w:rsidR="00D828B6" w:rsidRPr="00C56B69">
          <w:rPr>
            <w:rStyle w:val="Hyperlink"/>
            <w:sz w:val="28"/>
            <w:szCs w:val="28"/>
          </w:rPr>
          <w:t>http://www.bbc.co.uk/education/clips/z3y7tfr</w:t>
        </w:r>
      </w:hyperlink>
    </w:p>
    <w:p w:rsidR="00D828B6" w:rsidRDefault="00D828B6">
      <w:pPr>
        <w:spacing w:after="160" w:line="259" w:lineRule="auto"/>
        <w:rPr>
          <w:sz w:val="28"/>
          <w:szCs w:val="28"/>
        </w:rPr>
      </w:pPr>
    </w:p>
    <w:p w:rsidR="00D828B6" w:rsidRDefault="00D828B6">
      <w:pPr>
        <w:spacing w:after="160" w:line="259" w:lineRule="auto"/>
        <w:rPr>
          <w:sz w:val="28"/>
          <w:szCs w:val="28"/>
        </w:rPr>
      </w:pPr>
      <w:r w:rsidRPr="00E41F0D">
        <w:rPr>
          <w:rFonts w:ascii="Arial" w:hAnsi="Arial" w:cs="Arial"/>
          <w:b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43904" behindDoc="0" locked="0" layoutInCell="1" allowOverlap="1" wp14:anchorId="185AEE2C" wp14:editId="736FBB8A">
            <wp:simplePos x="0" y="0"/>
            <wp:positionH relativeFrom="margin">
              <wp:posOffset>5600700</wp:posOffset>
            </wp:positionH>
            <wp:positionV relativeFrom="paragraph">
              <wp:posOffset>9525</wp:posOffset>
            </wp:positionV>
            <wp:extent cx="474980" cy="414020"/>
            <wp:effectExtent l="0" t="0" r="1270" b="5080"/>
            <wp:wrapSquare wrapText="bothSides"/>
            <wp:docPr id="80" name="Picture 80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7498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F0D">
        <w:rPr>
          <w:b/>
          <w:sz w:val="28"/>
          <w:szCs w:val="28"/>
        </w:rPr>
        <w:t>Draw a sketch of the graphs</w:t>
      </w:r>
      <w:r>
        <w:rPr>
          <w:sz w:val="28"/>
          <w:szCs w:val="28"/>
        </w:rPr>
        <w:t xml:space="preserve"> for the effect of increasing CO</w:t>
      </w:r>
      <w:r w:rsidRPr="00D828B6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concentration and Temperature on the rate of photosynthesis.</w:t>
      </w:r>
    </w:p>
    <w:p w:rsidR="00D828B6" w:rsidRDefault="00D828B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For each one </w:t>
      </w:r>
      <w:r w:rsidRPr="00E41F0D">
        <w:rPr>
          <w:b/>
          <w:sz w:val="28"/>
          <w:szCs w:val="28"/>
        </w:rPr>
        <w:t xml:space="preserve">write a description </w:t>
      </w:r>
      <w:r w:rsidRPr="00E41F0D">
        <w:rPr>
          <w:sz w:val="28"/>
          <w:szCs w:val="28"/>
        </w:rPr>
        <w:t>and</w:t>
      </w:r>
      <w:r w:rsidRPr="00E41F0D">
        <w:rPr>
          <w:b/>
          <w:sz w:val="28"/>
          <w:szCs w:val="28"/>
        </w:rPr>
        <w:t xml:space="preserve"> explanation</w:t>
      </w:r>
      <w:r>
        <w:rPr>
          <w:sz w:val="28"/>
          <w:szCs w:val="28"/>
        </w:rPr>
        <w:t xml:space="preserve"> of the shape of the line.</w:t>
      </w:r>
    </w:p>
    <w:p w:rsidR="008E1EBC" w:rsidRDefault="009A73BD" w:rsidP="009A7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980" w:right="2186"/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en-GB"/>
        </w:rPr>
        <w:drawing>
          <wp:inline distT="0" distB="0" distL="0" distR="0" wp14:anchorId="1724C592" wp14:editId="78BC3EC3">
            <wp:extent cx="495300" cy="495300"/>
            <wp:effectExtent l="0" t="0" r="0" b="0"/>
            <wp:docPr id="18448" name="Picture 18448" descr="home,building,homepage,house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8565" descr="home,building,homepage,house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You can now do Homework Exercise 1</w:t>
      </w:r>
    </w:p>
    <w:p w:rsidR="008E1EBC" w:rsidRDefault="008E1EBC">
      <w:pPr>
        <w:spacing w:after="160" w:line="259" w:lineRule="auto"/>
        <w:rPr>
          <w:sz w:val="28"/>
          <w:szCs w:val="28"/>
          <w:u w:val="single"/>
        </w:rPr>
      </w:pPr>
      <w:r w:rsidRPr="008E1EBC">
        <w:rPr>
          <w:sz w:val="28"/>
          <w:szCs w:val="28"/>
          <w:u w:val="single"/>
        </w:rPr>
        <w:t>Leaf Structure</w:t>
      </w:r>
      <w:r w:rsidR="005E4E16">
        <w:rPr>
          <w:sz w:val="28"/>
          <w:szCs w:val="28"/>
          <w:u w:val="single"/>
        </w:rPr>
        <w:t xml:space="preserve"> &amp; Photosynthesis</w:t>
      </w:r>
    </w:p>
    <w:p w:rsidR="00276C04" w:rsidRDefault="009E01C9">
      <w:pPr>
        <w:spacing w:after="160" w:line="259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Structures for </w:t>
      </w:r>
      <w:r w:rsidR="00632BC5">
        <w:rPr>
          <w:sz w:val="28"/>
          <w:szCs w:val="28"/>
          <w:u w:val="single"/>
        </w:rPr>
        <w:t>g</w:t>
      </w:r>
      <w:r w:rsidR="00276C04">
        <w:rPr>
          <w:sz w:val="28"/>
          <w:szCs w:val="28"/>
          <w:u w:val="single"/>
        </w:rPr>
        <w:t>as exchange</w:t>
      </w:r>
    </w:p>
    <w:p w:rsidR="00276C04" w:rsidRDefault="009E01C9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1552" behindDoc="0" locked="0" layoutInCell="1" allowOverlap="1" wp14:anchorId="77A46816" wp14:editId="793A0AE6">
            <wp:simplePos x="0" y="0"/>
            <wp:positionH relativeFrom="column">
              <wp:posOffset>5715</wp:posOffset>
            </wp:positionH>
            <wp:positionV relativeFrom="paragraph">
              <wp:posOffset>135255</wp:posOffset>
            </wp:positionV>
            <wp:extent cx="643255" cy="643255"/>
            <wp:effectExtent l="0" t="0" r="4445" b="4445"/>
            <wp:wrapSquare wrapText="bothSides"/>
            <wp:docPr id="18445" name="Picture 18445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C04">
        <w:rPr>
          <w:sz w:val="28"/>
          <w:szCs w:val="28"/>
        </w:rPr>
        <w:t>Name the two gases that a plant exchanges with the atmosphere.</w:t>
      </w:r>
    </w:p>
    <w:p w:rsidR="00276C04" w:rsidRDefault="00276C0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Which gas goes in and which one comes out of the leaf?</w:t>
      </w:r>
    </w:p>
    <w:p w:rsidR="00276C04" w:rsidRDefault="00276C0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How do you think the leaf gets these gases in/out?</w:t>
      </w:r>
    </w:p>
    <w:p w:rsidR="00276C04" w:rsidRDefault="00276C04">
      <w:pPr>
        <w:spacing w:after="160" w:line="259" w:lineRule="auto"/>
        <w:rPr>
          <w:sz w:val="28"/>
          <w:szCs w:val="28"/>
        </w:rPr>
      </w:pP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  <w:lang w:eastAsia="en-GB"/>
        </w:rPr>
        <w:drawing>
          <wp:inline distT="0" distB="0" distL="0" distR="0" wp14:anchorId="70C08AAE" wp14:editId="25951E0A">
            <wp:extent cx="368135" cy="368135"/>
            <wp:effectExtent l="0" t="0" r="0" b="0"/>
            <wp:docPr id="18444" name="Picture 18444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4" cy="37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Look a bit closer at an imprint of the underside of a leaf.</w:t>
      </w:r>
    </w:p>
    <w:p w:rsidR="00276C04" w:rsidRDefault="00276C04">
      <w:pPr>
        <w:spacing w:after="160" w:line="259" w:lineRule="auto"/>
        <w:rPr>
          <w:sz w:val="28"/>
          <w:szCs w:val="28"/>
        </w:rPr>
      </w:pPr>
      <w:r w:rsidRPr="00276C04">
        <w:rPr>
          <w:noProof/>
          <w:sz w:val="28"/>
          <w:szCs w:val="28"/>
          <w:lang w:eastAsia="en-GB"/>
        </w:rPr>
        <w:drawing>
          <wp:inline distT="0" distB="0" distL="0" distR="0" wp14:anchorId="078C27F0" wp14:editId="35A33863">
            <wp:extent cx="6047740" cy="4250798"/>
            <wp:effectExtent l="0" t="0" r="0" b="0"/>
            <wp:docPr id="18442" name="Picture 1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75851" cy="42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C9" w:rsidRPr="009E01C9" w:rsidRDefault="009E01C9">
      <w:pPr>
        <w:spacing w:after="160" w:line="259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Leaf Structure</w:t>
      </w:r>
    </w:p>
    <w:p w:rsidR="008E1EBC" w:rsidRDefault="00632BC5">
      <w:pPr>
        <w:spacing w:after="160" w:line="259" w:lineRule="auto"/>
        <w:rPr>
          <w:sz w:val="28"/>
          <w:szCs w:val="28"/>
        </w:rPr>
      </w:pPr>
      <w:r w:rsidRPr="002505F2">
        <w:rPr>
          <w:rFonts w:ascii="Helvetica" w:hAnsi="Helvetica"/>
          <w:noProof/>
          <w:color w:val="0088CC"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33400" cy="431507"/>
            <wp:effectExtent l="0" t="0" r="0" b="6985"/>
            <wp:wrapSquare wrapText="bothSides"/>
            <wp:docPr id="18446" name="Picture 18446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What you saw under the microscope were stomata, special structures that allow gas exchange for photosynthesis. </w:t>
      </w:r>
      <w:r w:rsidR="008E1EBC" w:rsidRPr="008E1EBC">
        <w:rPr>
          <w:sz w:val="28"/>
          <w:szCs w:val="28"/>
        </w:rPr>
        <w:t>As in all area</w:t>
      </w:r>
      <w:r w:rsidR="008E1EBC">
        <w:rPr>
          <w:sz w:val="28"/>
          <w:szCs w:val="28"/>
        </w:rPr>
        <w:t>s</w:t>
      </w:r>
      <w:r w:rsidR="008E1EBC" w:rsidRPr="008E1EBC">
        <w:rPr>
          <w:sz w:val="28"/>
          <w:szCs w:val="28"/>
        </w:rPr>
        <w:t xml:space="preserve"> of Biology, structure and function</w:t>
      </w:r>
      <w:r w:rsidR="008E1EBC">
        <w:rPr>
          <w:sz w:val="28"/>
          <w:szCs w:val="28"/>
        </w:rPr>
        <w:t xml:space="preserve"> are closely related. The function of leaves is to photosynthesise. You will now find out </w:t>
      </w:r>
      <w:r>
        <w:rPr>
          <w:sz w:val="28"/>
          <w:szCs w:val="28"/>
        </w:rPr>
        <w:t xml:space="preserve">about other </w:t>
      </w:r>
      <w:r w:rsidR="008E1EBC">
        <w:rPr>
          <w:sz w:val="28"/>
          <w:szCs w:val="28"/>
        </w:rPr>
        <w:t>structure</w:t>
      </w:r>
      <w:r>
        <w:rPr>
          <w:sz w:val="28"/>
          <w:szCs w:val="28"/>
        </w:rPr>
        <w:t>s in leaves that allow</w:t>
      </w:r>
      <w:r w:rsidR="008E1EBC">
        <w:rPr>
          <w:sz w:val="28"/>
          <w:szCs w:val="28"/>
        </w:rPr>
        <w:t xml:space="preserve"> them to </w:t>
      </w:r>
      <w:r>
        <w:rPr>
          <w:sz w:val="28"/>
          <w:szCs w:val="28"/>
        </w:rPr>
        <w:t>carry out their function.</w:t>
      </w:r>
    </w:p>
    <w:p w:rsidR="005E4E16" w:rsidRDefault="005E4E16" w:rsidP="00632BC5">
      <w:pPr>
        <w:spacing w:after="160" w:line="259" w:lineRule="auto"/>
        <w:ind w:left="990"/>
        <w:rPr>
          <w:sz w:val="28"/>
          <w:szCs w:val="28"/>
        </w:rPr>
      </w:pPr>
      <w:r w:rsidRPr="00637CFB">
        <w:rPr>
          <w:b/>
          <w:sz w:val="28"/>
          <w:szCs w:val="28"/>
        </w:rPr>
        <w:t>Raw materials</w:t>
      </w:r>
      <w:r>
        <w:rPr>
          <w:sz w:val="28"/>
          <w:szCs w:val="28"/>
        </w:rPr>
        <w:t xml:space="preserve"> (carbon dioxide and water) must be </w:t>
      </w:r>
      <w:r w:rsidRPr="00637CFB">
        <w:rPr>
          <w:b/>
          <w:sz w:val="28"/>
          <w:szCs w:val="28"/>
        </w:rPr>
        <w:t>delivered</w:t>
      </w:r>
      <w:r>
        <w:rPr>
          <w:sz w:val="28"/>
          <w:szCs w:val="28"/>
        </w:rPr>
        <w:t xml:space="preserve"> to the leaf</w:t>
      </w:r>
    </w:p>
    <w:p w:rsidR="005E4E16" w:rsidRDefault="005E4E16" w:rsidP="00632BC5">
      <w:pPr>
        <w:spacing w:after="160" w:line="259" w:lineRule="auto"/>
        <w:ind w:left="990"/>
        <w:rPr>
          <w:sz w:val="28"/>
          <w:szCs w:val="28"/>
        </w:rPr>
      </w:pPr>
      <w:r w:rsidRPr="00637CFB">
        <w:rPr>
          <w:b/>
          <w:sz w:val="28"/>
          <w:szCs w:val="28"/>
        </w:rPr>
        <w:t>Essential requirements</w:t>
      </w:r>
      <w:r>
        <w:rPr>
          <w:sz w:val="28"/>
          <w:szCs w:val="28"/>
        </w:rPr>
        <w:t xml:space="preserve"> (light and chlorophyll) must be </w:t>
      </w:r>
      <w:r w:rsidRPr="00637CFB">
        <w:rPr>
          <w:b/>
          <w:sz w:val="28"/>
          <w:szCs w:val="28"/>
        </w:rPr>
        <w:t>available</w:t>
      </w:r>
      <w:r>
        <w:rPr>
          <w:sz w:val="28"/>
          <w:szCs w:val="28"/>
        </w:rPr>
        <w:t>.</w:t>
      </w:r>
    </w:p>
    <w:p w:rsidR="005E4E16" w:rsidRDefault="005E4E16" w:rsidP="00632BC5">
      <w:pPr>
        <w:spacing w:after="160" w:line="259" w:lineRule="auto"/>
        <w:ind w:left="990"/>
        <w:rPr>
          <w:sz w:val="28"/>
          <w:szCs w:val="28"/>
        </w:rPr>
      </w:pPr>
      <w:r w:rsidRPr="00637CFB">
        <w:rPr>
          <w:b/>
          <w:sz w:val="28"/>
          <w:szCs w:val="28"/>
        </w:rPr>
        <w:t>Products</w:t>
      </w:r>
      <w:r>
        <w:rPr>
          <w:sz w:val="28"/>
          <w:szCs w:val="28"/>
        </w:rPr>
        <w:t xml:space="preserve"> (glucose and oxygen) must be </w:t>
      </w:r>
      <w:r w:rsidRPr="00637CFB">
        <w:rPr>
          <w:b/>
          <w:sz w:val="28"/>
          <w:szCs w:val="28"/>
        </w:rPr>
        <w:t>taken away</w:t>
      </w:r>
      <w:r w:rsidR="0062572F">
        <w:rPr>
          <w:sz w:val="28"/>
          <w:szCs w:val="28"/>
        </w:rPr>
        <w:t xml:space="preserve"> from the leaf</w:t>
      </w:r>
      <w:r>
        <w:rPr>
          <w:sz w:val="28"/>
          <w:szCs w:val="28"/>
        </w:rPr>
        <w:t>.</w:t>
      </w:r>
    </w:p>
    <w:p w:rsidR="00632BC5" w:rsidRDefault="00632BC5" w:rsidP="00632BC5">
      <w:pPr>
        <w:spacing w:after="160" w:line="259" w:lineRule="auto"/>
        <w:ind w:left="990"/>
        <w:rPr>
          <w:sz w:val="28"/>
          <w:szCs w:val="28"/>
        </w:rPr>
      </w:pPr>
    </w:p>
    <w:p w:rsidR="008E1EBC" w:rsidRDefault="00632BC5">
      <w:pPr>
        <w:spacing w:after="160" w:line="259" w:lineRule="auto"/>
        <w:rPr>
          <w:sz w:val="28"/>
          <w:szCs w:val="28"/>
        </w:rPr>
      </w:pPr>
      <w:r w:rsidRPr="00637CFB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34688" behindDoc="0" locked="0" layoutInCell="1" allowOverlap="1" wp14:anchorId="22850672" wp14:editId="6454FB15">
            <wp:simplePos x="0" y="0"/>
            <wp:positionH relativeFrom="column">
              <wp:posOffset>5258113</wp:posOffset>
            </wp:positionH>
            <wp:positionV relativeFrom="paragraph">
              <wp:posOffset>7620</wp:posOffset>
            </wp:positionV>
            <wp:extent cx="1028700" cy="1412875"/>
            <wp:effectExtent l="19050" t="19050" r="19050" b="15875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-1" r="28542" b="10000"/>
                    <a:stretch/>
                  </pic:blipFill>
                  <pic:spPr bwMode="auto">
                    <a:xfrm>
                      <a:off x="0" y="0"/>
                      <a:ext cx="1028700" cy="141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16" w:rsidRPr="00463D77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35394394" wp14:editId="70E2628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93700" cy="342900"/>
            <wp:effectExtent l="0" t="0" r="6350" b="0"/>
            <wp:wrapSquare wrapText="bothSides"/>
            <wp:docPr id="92" name="Picture 92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95542" cy="3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72F">
        <w:rPr>
          <w:sz w:val="28"/>
          <w:szCs w:val="28"/>
        </w:rPr>
        <w:t>C</w:t>
      </w:r>
      <w:r w:rsidR="005E4E16">
        <w:rPr>
          <w:sz w:val="28"/>
          <w:szCs w:val="28"/>
        </w:rPr>
        <w:t>ollect a diagram of a cross section through a leaf and stick it into you jotter.</w:t>
      </w:r>
    </w:p>
    <w:p w:rsidR="00632BC5" w:rsidRDefault="00632BC5">
      <w:pPr>
        <w:spacing w:after="160" w:line="259" w:lineRule="auto"/>
        <w:rPr>
          <w:sz w:val="28"/>
          <w:szCs w:val="28"/>
        </w:rPr>
      </w:pPr>
    </w:p>
    <w:p w:rsidR="0038517A" w:rsidRDefault="005E4E1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Add the </w:t>
      </w:r>
      <w:r w:rsidRPr="0038517A">
        <w:rPr>
          <w:b/>
          <w:sz w:val="28"/>
          <w:szCs w:val="28"/>
        </w:rPr>
        <w:t>correct labels</w:t>
      </w:r>
      <w:r>
        <w:rPr>
          <w:sz w:val="28"/>
          <w:szCs w:val="28"/>
        </w:rPr>
        <w:t xml:space="preserve"> </w:t>
      </w:r>
      <w:r w:rsidR="0038517A">
        <w:rPr>
          <w:sz w:val="28"/>
          <w:szCs w:val="28"/>
        </w:rPr>
        <w:t xml:space="preserve">including a description of what the </w:t>
      </w:r>
      <w:r w:rsidR="0038517A" w:rsidRPr="00D531D8">
        <w:rPr>
          <w:b/>
          <w:sz w:val="28"/>
          <w:szCs w:val="28"/>
        </w:rPr>
        <w:t>three arrows, A, B &amp; C represent.</w:t>
      </w:r>
      <w:r w:rsidR="0038517A">
        <w:rPr>
          <w:sz w:val="28"/>
          <w:szCs w:val="28"/>
        </w:rPr>
        <w:t xml:space="preserve"> </w:t>
      </w:r>
    </w:p>
    <w:p w:rsidR="00632BC5" w:rsidRDefault="00632BC5" w:rsidP="007617E2">
      <w:pPr>
        <w:spacing w:after="160" w:line="259" w:lineRule="auto"/>
        <w:rPr>
          <w:sz w:val="28"/>
          <w:szCs w:val="28"/>
        </w:rPr>
      </w:pPr>
    </w:p>
    <w:p w:rsidR="007617E2" w:rsidRDefault="0038517A" w:rsidP="007617E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M</w:t>
      </w:r>
      <w:r w:rsidR="005E4E16">
        <w:rPr>
          <w:sz w:val="28"/>
          <w:szCs w:val="28"/>
        </w:rPr>
        <w:t xml:space="preserve">ake a </w:t>
      </w:r>
      <w:r w:rsidR="005E4E16" w:rsidRPr="005E4E16">
        <w:rPr>
          <w:b/>
          <w:sz w:val="28"/>
          <w:szCs w:val="28"/>
        </w:rPr>
        <w:t>part and function</w:t>
      </w:r>
      <w:r w:rsidR="00637CFB">
        <w:rPr>
          <w:sz w:val="28"/>
          <w:szCs w:val="28"/>
        </w:rPr>
        <w:t xml:space="preserve"> table</w:t>
      </w:r>
      <w:r w:rsidR="005E4E16">
        <w:rPr>
          <w:sz w:val="28"/>
          <w:szCs w:val="28"/>
        </w:rPr>
        <w:t xml:space="preserve">. </w:t>
      </w:r>
    </w:p>
    <w:tbl>
      <w:tblPr>
        <w:tblStyle w:val="TableGrid"/>
        <w:tblW w:w="8222" w:type="dxa"/>
        <w:tblInd w:w="1384" w:type="dxa"/>
        <w:tblLook w:val="04A0" w:firstRow="1" w:lastRow="0" w:firstColumn="1" w:lastColumn="0" w:noHBand="0" w:noVBand="1"/>
      </w:tblPr>
      <w:tblGrid>
        <w:gridCol w:w="3260"/>
        <w:gridCol w:w="4962"/>
      </w:tblGrid>
      <w:tr w:rsidR="00637CFB" w:rsidTr="00637CFB">
        <w:tc>
          <w:tcPr>
            <w:tcW w:w="3260" w:type="dxa"/>
            <w:tcBorders>
              <w:bottom w:val="single" w:sz="4" w:space="0" w:color="auto"/>
            </w:tcBorders>
          </w:tcPr>
          <w:p w:rsidR="00637CFB" w:rsidRDefault="00637CFB" w:rsidP="00637CFB">
            <w:pPr>
              <w:spacing w:after="160" w:line="259" w:lineRule="auto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 of the leaf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637CFB" w:rsidRDefault="00637CFB" w:rsidP="00637CF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function of this part</w:t>
            </w:r>
          </w:p>
        </w:tc>
      </w:tr>
      <w:tr w:rsidR="00637CFB" w:rsidTr="00637CFB">
        <w:tc>
          <w:tcPr>
            <w:tcW w:w="3260" w:type="dxa"/>
            <w:tcBorders>
              <w:bottom w:val="nil"/>
            </w:tcBorders>
          </w:tcPr>
          <w:p w:rsidR="00637CFB" w:rsidRDefault="00637CFB" w:rsidP="007617E2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nil"/>
            </w:tcBorders>
          </w:tcPr>
          <w:p w:rsidR="00637CFB" w:rsidRDefault="00637CFB" w:rsidP="007617E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637CFB" w:rsidRDefault="00637CFB" w:rsidP="007617E2">
      <w:pPr>
        <w:spacing w:after="160" w:line="259" w:lineRule="auto"/>
        <w:rPr>
          <w:sz w:val="28"/>
          <w:szCs w:val="28"/>
        </w:rPr>
      </w:pPr>
    </w:p>
    <w:p w:rsidR="005E4E16" w:rsidRPr="007617E2" w:rsidRDefault="005E4E16" w:rsidP="007617E2">
      <w:pPr>
        <w:spacing w:after="160" w:line="259" w:lineRule="auto"/>
        <w:rPr>
          <w:sz w:val="28"/>
          <w:szCs w:val="28"/>
        </w:rPr>
      </w:pPr>
      <w:r w:rsidRPr="0038517A">
        <w:rPr>
          <w:i/>
          <w:sz w:val="28"/>
          <w:szCs w:val="28"/>
        </w:rPr>
        <w:t xml:space="preserve">Resources to help you include the twig film </w:t>
      </w:r>
      <w:r w:rsidR="007617E2">
        <w:rPr>
          <w:i/>
          <w:sz w:val="28"/>
          <w:szCs w:val="28"/>
        </w:rPr>
        <w:t xml:space="preserve">below </w:t>
      </w:r>
      <w:r w:rsidRPr="0038517A">
        <w:rPr>
          <w:i/>
          <w:sz w:val="28"/>
          <w:szCs w:val="28"/>
        </w:rPr>
        <w:t>and SG Biology Text book</w:t>
      </w:r>
      <w:r w:rsidR="00A33A4C" w:rsidRPr="0038517A">
        <w:rPr>
          <w:i/>
          <w:sz w:val="28"/>
          <w:szCs w:val="28"/>
        </w:rPr>
        <w:t>.</w:t>
      </w:r>
    </w:p>
    <w:p w:rsidR="00E41F0D" w:rsidRDefault="007617E2">
      <w:pPr>
        <w:spacing w:after="160" w:line="259" w:lineRule="auto"/>
        <w:rPr>
          <w:rStyle w:val="Hyperlink"/>
          <w:sz w:val="28"/>
          <w:szCs w:val="28"/>
        </w:rPr>
      </w:pPr>
      <w:r w:rsidRPr="0038517A"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37760" behindDoc="0" locked="0" layoutInCell="1" allowOverlap="1" wp14:anchorId="230CDAB9" wp14:editId="3F2FC379">
            <wp:simplePos x="0" y="0"/>
            <wp:positionH relativeFrom="margin">
              <wp:posOffset>-37465</wp:posOffset>
            </wp:positionH>
            <wp:positionV relativeFrom="paragraph">
              <wp:posOffset>40640</wp:posOffset>
            </wp:positionV>
            <wp:extent cx="431165" cy="458470"/>
            <wp:effectExtent l="0" t="0" r="6985" b="0"/>
            <wp:wrapSquare wrapText="bothSides"/>
            <wp:docPr id="82" name="Picture 82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3" w:history="1">
        <w:r w:rsidR="008E1EBC" w:rsidRPr="00C56B69">
          <w:rPr>
            <w:rStyle w:val="Hyperlink"/>
            <w:sz w:val="28"/>
            <w:szCs w:val="28"/>
          </w:rPr>
          <w:t>www.twigonglow.com/film/parts-of-the-plant-leaves-1181/</w:t>
        </w:r>
      </w:hyperlink>
    </w:p>
    <w:p w:rsidR="00D531D8" w:rsidRDefault="00D531D8">
      <w:pPr>
        <w:spacing w:after="160" w:line="259" w:lineRule="auto"/>
        <w:rPr>
          <w:sz w:val="28"/>
          <w:szCs w:val="28"/>
        </w:rPr>
      </w:pPr>
    </w:p>
    <w:p w:rsidR="00D531D8" w:rsidRDefault="00D531D8" w:rsidP="00D531D8">
      <w:pPr>
        <w:jc w:val="center"/>
        <w:rPr>
          <w:sz w:val="28"/>
          <w:szCs w:val="28"/>
        </w:rPr>
      </w:pPr>
      <w:r w:rsidRPr="00BF7230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1D014E8" wp14:editId="56BEFAD8">
            <wp:simplePos x="0" y="0"/>
            <wp:positionH relativeFrom="margin">
              <wp:posOffset>5299075</wp:posOffset>
            </wp:positionH>
            <wp:positionV relativeFrom="paragraph">
              <wp:posOffset>15875</wp:posOffset>
            </wp:positionV>
            <wp:extent cx="647700" cy="431800"/>
            <wp:effectExtent l="0" t="0" r="0" b="635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18654" r="3720" b="8924"/>
                    <a:stretch/>
                  </pic:blipFill>
                  <pic:spPr bwMode="auto">
                    <a:xfrm>
                      <a:off x="0" y="0"/>
                      <a:ext cx="64770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Your teacher may </w:t>
      </w:r>
      <w:r w:rsidRPr="00D531D8">
        <w:rPr>
          <w:b/>
          <w:sz w:val="28"/>
          <w:szCs w:val="28"/>
        </w:rPr>
        <w:t>test</w:t>
      </w:r>
      <w:r>
        <w:rPr>
          <w:sz w:val="28"/>
          <w:szCs w:val="28"/>
        </w:rPr>
        <w:t xml:space="preserve"> you with the</w:t>
      </w:r>
    </w:p>
    <w:p w:rsidR="00D531D8" w:rsidRDefault="00D531D8" w:rsidP="00D531D8">
      <w:pPr>
        <w:jc w:val="center"/>
        <w:rPr>
          <w:rStyle w:val="Hyperlink"/>
          <w:sz w:val="28"/>
          <w:szCs w:val="28"/>
        </w:rPr>
      </w:pPr>
      <w:r>
        <w:rPr>
          <w:sz w:val="28"/>
          <w:szCs w:val="28"/>
        </w:rPr>
        <w:t>Leaf Structure – What’s Missing? powerpoint</w:t>
      </w:r>
    </w:p>
    <w:p w:rsidR="00D531D8" w:rsidRDefault="00E41F0D" w:rsidP="00D531D8">
      <w:pPr>
        <w:rPr>
          <w:noProof/>
          <w:sz w:val="28"/>
          <w:szCs w:val="28"/>
          <w:lang w:eastAsia="en-GB"/>
        </w:rPr>
      </w:pPr>
      <w:r w:rsidRPr="00463D77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39B1FFEE" wp14:editId="7CB40EB8">
            <wp:simplePos x="0" y="0"/>
            <wp:positionH relativeFrom="margin">
              <wp:posOffset>6248400</wp:posOffset>
            </wp:positionH>
            <wp:positionV relativeFrom="paragraph">
              <wp:posOffset>199390</wp:posOffset>
            </wp:positionV>
            <wp:extent cx="393700" cy="342900"/>
            <wp:effectExtent l="0" t="0" r="6350" b="0"/>
            <wp:wrapSquare wrapText="bothSides"/>
            <wp:docPr id="18441" name="Picture 18441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72F">
        <w:rPr>
          <w:noProof/>
          <w:sz w:val="28"/>
          <w:szCs w:val="28"/>
          <w:lang w:eastAsia="en-GB"/>
        </w:rPr>
        <w:t xml:space="preserve"> </w:t>
      </w:r>
    </w:p>
    <w:p w:rsidR="0062572F" w:rsidRPr="00E41F0D" w:rsidRDefault="00D531D8" w:rsidP="00D531D8">
      <w:pPr>
        <w:jc w:val="right"/>
        <w:rPr>
          <w:color w:val="0563C1" w:themeColor="hyperlink"/>
          <w:sz w:val="28"/>
          <w:szCs w:val="28"/>
          <w:u w:val="single"/>
        </w:rPr>
      </w:pPr>
      <w:r w:rsidRPr="0088560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4B1C2556" wp14:editId="11D14251">
            <wp:simplePos x="0" y="0"/>
            <wp:positionH relativeFrom="column">
              <wp:posOffset>-238125</wp:posOffset>
            </wp:positionH>
            <wp:positionV relativeFrom="paragraph">
              <wp:posOffset>227965</wp:posOffset>
            </wp:positionV>
            <wp:extent cx="520700" cy="3740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b="15971"/>
                    <a:stretch/>
                  </pic:blipFill>
                  <pic:spPr bwMode="auto">
                    <a:xfrm>
                      <a:off x="0" y="0"/>
                      <a:ext cx="520700" cy="37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72F">
        <w:rPr>
          <w:noProof/>
          <w:sz w:val="28"/>
          <w:szCs w:val="28"/>
          <w:lang w:eastAsia="en-GB"/>
        </w:rPr>
        <w:t>Update your Glossary</w:t>
      </w:r>
    </w:p>
    <w:p w:rsidR="00276C04" w:rsidRDefault="0062572F">
      <w:pPr>
        <w:spacing w:after="160" w:line="259" w:lineRule="auto"/>
        <w:rPr>
          <w:rStyle w:val="Hyperlink"/>
          <w:sz w:val="28"/>
          <w:szCs w:val="28"/>
        </w:rPr>
      </w:pPr>
      <w:r>
        <w:rPr>
          <w:noProof/>
          <w:sz w:val="28"/>
          <w:szCs w:val="28"/>
          <w:lang w:eastAsia="en-GB"/>
        </w:rPr>
        <w:t>Collect a Photosynthesis MIND MAP</w:t>
      </w:r>
      <w:r w:rsidR="007A5CEB">
        <w:rPr>
          <w:noProof/>
          <w:sz w:val="28"/>
          <w:szCs w:val="28"/>
          <w:lang w:eastAsia="en-GB"/>
        </w:rPr>
        <w:t xml:space="preserve"> </w:t>
      </w:r>
      <w:r>
        <w:rPr>
          <w:noProof/>
          <w:sz w:val="28"/>
          <w:szCs w:val="28"/>
          <w:lang w:eastAsia="en-GB"/>
        </w:rPr>
        <w:t xml:space="preserve">worksheet. Put as much detail as you can to make a </w:t>
      </w:r>
      <w:r w:rsidR="009A73BD">
        <w:rPr>
          <w:noProof/>
          <w:sz w:val="28"/>
          <w:szCs w:val="28"/>
          <w:lang w:eastAsia="en-GB"/>
        </w:rPr>
        <w:t>revision</w:t>
      </w:r>
      <w:r>
        <w:rPr>
          <w:noProof/>
          <w:sz w:val="28"/>
          <w:szCs w:val="28"/>
          <w:lang w:eastAsia="en-GB"/>
        </w:rPr>
        <w:t xml:space="preserve"> resource for the P</w:t>
      </w:r>
      <w:r w:rsidR="007A5CEB">
        <w:rPr>
          <w:noProof/>
          <w:sz w:val="28"/>
          <w:szCs w:val="28"/>
          <w:lang w:eastAsia="en-GB"/>
        </w:rPr>
        <w:t xml:space="preserve">lants </w:t>
      </w:r>
      <w:r>
        <w:rPr>
          <w:noProof/>
          <w:sz w:val="28"/>
          <w:szCs w:val="28"/>
          <w:lang w:eastAsia="en-GB"/>
        </w:rPr>
        <w:t>TEST</w:t>
      </w:r>
      <w:r w:rsidR="009A73BD">
        <w:rPr>
          <w:noProof/>
          <w:sz w:val="28"/>
          <w:szCs w:val="28"/>
          <w:lang w:eastAsia="en-GB"/>
        </w:rPr>
        <w:t>.</w:t>
      </w:r>
    </w:p>
    <w:p w:rsidR="002E20EE" w:rsidRDefault="002E20EE" w:rsidP="002E20EE"/>
    <w:p w:rsidR="000122A5" w:rsidRDefault="003602B3" w:rsidP="002E20EE">
      <w:pPr>
        <w:rPr>
          <w:sz w:val="28"/>
          <w:szCs w:val="28"/>
        </w:rPr>
      </w:pPr>
      <w:r w:rsidRPr="000122A5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7728" behindDoc="0" locked="0" layoutInCell="1" allowOverlap="1" wp14:anchorId="76A9A70D" wp14:editId="657A8605">
            <wp:simplePos x="0" y="0"/>
            <wp:positionH relativeFrom="column">
              <wp:posOffset>5402344</wp:posOffset>
            </wp:positionH>
            <wp:positionV relativeFrom="paragraph">
              <wp:posOffset>13187</wp:posOffset>
            </wp:positionV>
            <wp:extent cx="1466850" cy="1020445"/>
            <wp:effectExtent l="0" t="0" r="0" b="8255"/>
            <wp:wrapSquare wrapText="bothSides"/>
            <wp:docPr id="125" name="irc_mi" descr="http://www2.lv.psu.edu/jxm57/irp/graphics/sprouts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lv.psu.edu/jxm57/irp/graphics/sprouts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0EE" w:rsidRPr="000122A5">
        <w:rPr>
          <w:sz w:val="28"/>
          <w:szCs w:val="28"/>
          <w:u w:val="single"/>
        </w:rPr>
        <w:t>Seed Germination</w:t>
      </w:r>
      <w:r w:rsidR="000122A5">
        <w:rPr>
          <w:sz w:val="28"/>
          <w:szCs w:val="28"/>
        </w:rPr>
        <w:t xml:space="preserve"> </w:t>
      </w:r>
    </w:p>
    <w:p w:rsidR="002E20EE" w:rsidRPr="000122A5" w:rsidRDefault="000122A5" w:rsidP="002E20EE">
      <w:pPr>
        <w:rPr>
          <w:sz w:val="28"/>
          <w:szCs w:val="28"/>
        </w:rPr>
      </w:pPr>
      <w:r w:rsidRPr="002505F2">
        <w:rPr>
          <w:rFonts w:ascii="Helvetica" w:hAnsi="Helvetica"/>
          <w:noProof/>
          <w:color w:val="0088CC"/>
          <w:sz w:val="28"/>
          <w:szCs w:val="28"/>
          <w:lang w:eastAsia="en-GB"/>
        </w:rPr>
        <w:drawing>
          <wp:anchor distT="0" distB="0" distL="114300" distR="114300" simplePos="0" relativeHeight="251658752" behindDoc="0" locked="0" layoutInCell="1" allowOverlap="1" wp14:anchorId="5A9B784A" wp14:editId="1962941D">
            <wp:simplePos x="0" y="0"/>
            <wp:positionH relativeFrom="column">
              <wp:posOffset>5715</wp:posOffset>
            </wp:positionH>
            <wp:positionV relativeFrom="paragraph">
              <wp:posOffset>66675</wp:posOffset>
            </wp:positionV>
            <wp:extent cx="532765" cy="608965"/>
            <wp:effectExtent l="0" t="0" r="635" b="635"/>
            <wp:wrapSquare wrapText="bothSides"/>
            <wp:docPr id="126" name="Picture 126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Seeds are the product of </w:t>
      </w:r>
      <w:r w:rsidRPr="000122A5">
        <w:rPr>
          <w:b/>
          <w:sz w:val="28"/>
          <w:szCs w:val="28"/>
        </w:rPr>
        <w:t>sexual reproduction</w:t>
      </w:r>
      <w:r>
        <w:rPr>
          <w:sz w:val="28"/>
          <w:szCs w:val="28"/>
        </w:rPr>
        <w:t xml:space="preserve"> in plants.</w:t>
      </w:r>
    </w:p>
    <w:p w:rsidR="003602B3" w:rsidRDefault="000122A5" w:rsidP="002E20EE">
      <w:pPr>
        <w:rPr>
          <w:rStyle w:val="st1"/>
          <w:rFonts w:cs="Arial"/>
          <w:sz w:val="28"/>
          <w:szCs w:val="28"/>
          <w:lang w:val="en"/>
        </w:rPr>
      </w:pPr>
      <w:r w:rsidRPr="000122A5">
        <w:rPr>
          <w:rStyle w:val="Emphasis"/>
          <w:rFonts w:cs="Arial"/>
          <w:sz w:val="28"/>
          <w:szCs w:val="28"/>
          <w:lang w:val="en"/>
        </w:rPr>
        <w:t>Germination</w:t>
      </w:r>
      <w:r w:rsidRPr="000122A5">
        <w:rPr>
          <w:rStyle w:val="st1"/>
          <w:rFonts w:cs="Arial"/>
          <w:sz w:val="28"/>
          <w:szCs w:val="28"/>
          <w:lang w:val="en"/>
        </w:rPr>
        <w:t xml:space="preserve"> in plants is the process by which a dormant </w:t>
      </w:r>
      <w:r w:rsidRPr="000122A5">
        <w:rPr>
          <w:rStyle w:val="Emphasis"/>
          <w:rFonts w:cs="Arial"/>
          <w:sz w:val="28"/>
          <w:szCs w:val="28"/>
          <w:lang w:val="en"/>
        </w:rPr>
        <w:t>seed</w:t>
      </w:r>
      <w:r w:rsidRPr="000122A5">
        <w:rPr>
          <w:rStyle w:val="st1"/>
          <w:rFonts w:cs="Arial"/>
          <w:sz w:val="28"/>
          <w:szCs w:val="28"/>
          <w:lang w:val="en"/>
        </w:rPr>
        <w:t xml:space="preserve"> begins to sprout and grow into a seedling </w:t>
      </w:r>
      <w:r w:rsidR="003602B3">
        <w:rPr>
          <w:rStyle w:val="st1"/>
          <w:rFonts w:cs="Arial"/>
          <w:sz w:val="28"/>
          <w:szCs w:val="28"/>
          <w:lang w:val="en"/>
        </w:rPr>
        <w:t xml:space="preserve">when they have </w:t>
      </w:r>
      <w:r w:rsidR="003602B3" w:rsidRPr="003602B3">
        <w:rPr>
          <w:rStyle w:val="st1"/>
          <w:rFonts w:cs="Arial"/>
          <w:b/>
          <w:sz w:val="28"/>
          <w:szCs w:val="28"/>
          <w:lang w:val="en"/>
        </w:rPr>
        <w:t xml:space="preserve">WATER, OXYGEN </w:t>
      </w:r>
      <w:r w:rsidR="003602B3" w:rsidRPr="003602B3">
        <w:rPr>
          <w:rStyle w:val="st1"/>
          <w:rFonts w:cs="Arial"/>
          <w:sz w:val="28"/>
          <w:szCs w:val="28"/>
          <w:lang w:val="en"/>
        </w:rPr>
        <w:t>and</w:t>
      </w:r>
      <w:r w:rsidR="003602B3" w:rsidRPr="003602B3">
        <w:rPr>
          <w:rStyle w:val="st1"/>
          <w:rFonts w:cs="Arial"/>
          <w:b/>
          <w:sz w:val="28"/>
          <w:szCs w:val="28"/>
          <w:lang w:val="en"/>
        </w:rPr>
        <w:t xml:space="preserve"> WARMTH</w:t>
      </w:r>
      <w:r w:rsidR="003602B3">
        <w:rPr>
          <w:rStyle w:val="st1"/>
          <w:rFonts w:cs="Arial"/>
          <w:sz w:val="28"/>
          <w:szCs w:val="28"/>
          <w:lang w:val="en"/>
        </w:rPr>
        <w:t xml:space="preserve"> (W.O.W.)</w:t>
      </w:r>
      <w:r>
        <w:rPr>
          <w:rStyle w:val="st1"/>
          <w:rFonts w:cs="Arial"/>
          <w:sz w:val="28"/>
          <w:szCs w:val="28"/>
          <w:lang w:val="en"/>
        </w:rPr>
        <w:t xml:space="preserve">. </w:t>
      </w:r>
    </w:p>
    <w:p w:rsidR="002E20EE" w:rsidRPr="000122A5" w:rsidRDefault="000122A5" w:rsidP="002E20EE">
      <w:pPr>
        <w:rPr>
          <w:sz w:val="28"/>
          <w:szCs w:val="28"/>
        </w:rPr>
      </w:pPr>
      <w:r>
        <w:rPr>
          <w:rStyle w:val="st1"/>
          <w:rFonts w:cs="Arial"/>
          <w:sz w:val="28"/>
          <w:szCs w:val="28"/>
          <w:lang w:val="en"/>
        </w:rPr>
        <w:t xml:space="preserve">You will investigate </w:t>
      </w:r>
      <w:r w:rsidRPr="00B74893">
        <w:rPr>
          <w:rStyle w:val="st1"/>
          <w:rFonts w:cs="Arial"/>
          <w:sz w:val="28"/>
          <w:szCs w:val="28"/>
          <w:u w:val="single"/>
          <w:lang w:val="en"/>
        </w:rPr>
        <w:t>one variable</w:t>
      </w:r>
      <w:r>
        <w:rPr>
          <w:rStyle w:val="st1"/>
          <w:rFonts w:cs="Arial"/>
          <w:sz w:val="28"/>
          <w:szCs w:val="28"/>
          <w:lang w:val="en"/>
        </w:rPr>
        <w:t xml:space="preserve"> to find out how it affects seed germination.</w:t>
      </w:r>
    </w:p>
    <w:p w:rsidR="000122A5" w:rsidRDefault="000122A5" w:rsidP="002E20EE">
      <w:pPr>
        <w:rPr>
          <w:sz w:val="28"/>
          <w:szCs w:val="28"/>
        </w:rPr>
      </w:pPr>
      <w:r w:rsidRPr="00885601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21376" behindDoc="0" locked="0" layoutInCell="1" allowOverlap="1" wp14:anchorId="381F1F7C" wp14:editId="1D07AAB2">
            <wp:simplePos x="0" y="0"/>
            <wp:positionH relativeFrom="column">
              <wp:posOffset>5830924</wp:posOffset>
            </wp:positionH>
            <wp:positionV relativeFrom="paragraph">
              <wp:posOffset>62865</wp:posOffset>
            </wp:positionV>
            <wp:extent cx="818515" cy="462915"/>
            <wp:effectExtent l="0" t="0" r="635" b="0"/>
            <wp:wrapSquare wrapText="bothSides"/>
            <wp:docPr id="123" name="Picture 123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185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20352" behindDoc="0" locked="0" layoutInCell="1" allowOverlap="1" wp14:anchorId="5B457C77" wp14:editId="13C4DAB1">
            <wp:simplePos x="0" y="0"/>
            <wp:positionH relativeFrom="column">
              <wp:posOffset>5319</wp:posOffset>
            </wp:positionH>
            <wp:positionV relativeFrom="paragraph">
              <wp:posOffset>48697</wp:posOffset>
            </wp:positionV>
            <wp:extent cx="498764" cy="498764"/>
            <wp:effectExtent l="0" t="0" r="0" b="0"/>
            <wp:wrapSquare wrapText="bothSides"/>
            <wp:docPr id="108" name="Picture 108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" cy="4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0EE" w:rsidRPr="002E20EE" w:rsidRDefault="002E20EE" w:rsidP="002E20EE">
      <w:pPr>
        <w:rPr>
          <w:sz w:val="28"/>
          <w:szCs w:val="28"/>
        </w:rPr>
      </w:pPr>
      <w:r w:rsidRPr="002E20EE">
        <w:rPr>
          <w:sz w:val="28"/>
          <w:szCs w:val="28"/>
        </w:rPr>
        <w:t>Seed Germination investigation</w:t>
      </w:r>
    </w:p>
    <w:p w:rsidR="002E20EE" w:rsidRDefault="002E20EE" w:rsidP="002E20E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You</w:t>
      </w:r>
      <w:r w:rsidRPr="002E20EE">
        <w:rPr>
          <w:sz w:val="28"/>
          <w:szCs w:val="28"/>
        </w:rPr>
        <w:t xml:space="preserve"> should </w:t>
      </w:r>
      <w:r w:rsidRPr="00B74893">
        <w:rPr>
          <w:b/>
          <w:sz w:val="28"/>
          <w:szCs w:val="28"/>
        </w:rPr>
        <w:t>plan</w:t>
      </w:r>
      <w:r w:rsidRPr="002E20EE">
        <w:rPr>
          <w:sz w:val="28"/>
          <w:szCs w:val="28"/>
        </w:rPr>
        <w:t xml:space="preserve">, </w:t>
      </w:r>
      <w:r w:rsidRPr="00B74893">
        <w:rPr>
          <w:b/>
          <w:sz w:val="28"/>
          <w:szCs w:val="28"/>
        </w:rPr>
        <w:t>carry out</w:t>
      </w:r>
      <w:r w:rsidRPr="002E20EE">
        <w:rPr>
          <w:sz w:val="28"/>
          <w:szCs w:val="28"/>
        </w:rPr>
        <w:t xml:space="preserve"> and </w:t>
      </w:r>
      <w:r w:rsidRPr="00B74893">
        <w:rPr>
          <w:b/>
          <w:sz w:val="28"/>
          <w:szCs w:val="28"/>
        </w:rPr>
        <w:t>write up a report</w:t>
      </w:r>
      <w:r w:rsidRPr="002E20EE">
        <w:rPr>
          <w:sz w:val="28"/>
          <w:szCs w:val="28"/>
        </w:rPr>
        <w:t xml:space="preserve"> on this. </w:t>
      </w:r>
    </w:p>
    <w:p w:rsidR="004878CD" w:rsidRDefault="002E20EE">
      <w:pPr>
        <w:spacing w:after="160" w:line="259" w:lineRule="auto"/>
        <w:rPr>
          <w:sz w:val="28"/>
          <w:szCs w:val="28"/>
        </w:rPr>
      </w:pPr>
      <w:r w:rsidRPr="002E20EE">
        <w:rPr>
          <w:sz w:val="28"/>
          <w:szCs w:val="28"/>
        </w:rPr>
        <w:t>Suggested input variables- volume of water, temperature, pH of water, type of seed.</w:t>
      </w:r>
    </w:p>
    <w:p w:rsidR="004878CD" w:rsidRDefault="004878CD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046BFE9" wp14:editId="753D260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7137071" cy="5509071"/>
                <wp:effectExtent l="0" t="57150" r="26035" b="18732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071" cy="5509071"/>
                          <a:chOff x="0" y="0"/>
                          <a:chExt cx="7137071" cy="5509071"/>
                        </a:xfrm>
                      </wpg:grpSpPr>
                      <wps:wsp>
                        <wps:cNvPr id="109" name="Text Box 109"/>
                        <wps:cNvSpPr txBox="1"/>
                        <wps:spPr>
                          <a:xfrm>
                            <a:off x="2576946" y="2040440"/>
                            <a:ext cx="1781299" cy="8668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Pr="009E672D" w:rsidRDefault="004878CD" w:rsidP="004878C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9E672D">
                                <w:rPr>
                                  <w:sz w:val="40"/>
                                  <w:szCs w:val="40"/>
                                </w:rPr>
                                <w:t>Investigation planning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2671949" y="4130497"/>
                            <a:ext cx="1721922" cy="10925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Pr="009E672D" w:rsidRDefault="004878CD" w:rsidP="004878CD">
                              <w:pPr>
                                <w:rPr>
                                  <w:u w:val="single"/>
                                </w:rPr>
                              </w:pPr>
                              <w:r w:rsidRPr="009E672D">
                                <w:rPr>
                                  <w:u w:val="single"/>
                                </w:rPr>
                                <w:t>OUTPUT VARIABLE</w:t>
                              </w:r>
                            </w:p>
                            <w:p w:rsidR="004878CD" w:rsidRDefault="004878CD" w:rsidP="004878CD">
                              <w:r>
                                <w:t>What am I going to measure as my results?</w:t>
                              </w:r>
                            </w:p>
                            <w:p w:rsidR="004878CD" w:rsidRDefault="004878CD" w:rsidP="004878CD">
                              <w:r>
                                <w:t>How will I record this data?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4880759" y="2907339"/>
                            <a:ext cx="1496291" cy="8431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Default="004878CD" w:rsidP="004878CD">
                              <w:r w:rsidRPr="009E672D">
                                <w:rPr>
                                  <w:u w:val="single"/>
                                </w:rPr>
                                <w:t>INPUT</w:t>
                              </w:r>
                              <w:r>
                                <w:t xml:space="preserve"> VARIABLE</w:t>
                              </w:r>
                            </w:p>
                            <w:p w:rsidR="004878CD" w:rsidRDefault="004878CD" w:rsidP="004878CD">
                              <w:r>
                                <w:t>What am I going to change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4809507" y="1007287"/>
                            <a:ext cx="1508166" cy="8431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Pr="009E672D" w:rsidRDefault="004878CD" w:rsidP="004878CD">
                              <w:pPr>
                                <w:rPr>
                                  <w:u w:val="single"/>
                                </w:rPr>
                              </w:pPr>
                              <w:r w:rsidRPr="009E672D">
                                <w:rPr>
                                  <w:u w:val="single"/>
                                </w:rPr>
                                <w:t>AIM</w:t>
                              </w:r>
                            </w:p>
                            <w:p w:rsidR="004878CD" w:rsidRDefault="004878CD" w:rsidP="004878CD">
                              <w:r>
                                <w:t>What am I trying to find out?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2743200" y="354144"/>
                            <a:ext cx="1365662" cy="10569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Pr="009E672D" w:rsidRDefault="004878CD" w:rsidP="004878CD">
                              <w:pPr>
                                <w:rPr>
                                  <w:u w:val="single"/>
                                </w:rPr>
                              </w:pPr>
                              <w:r w:rsidRPr="009E672D">
                                <w:rPr>
                                  <w:u w:val="single"/>
                                </w:rPr>
                                <w:t>RELIABLE RESULTS</w:t>
                              </w:r>
                            </w:p>
                            <w:p w:rsidR="004878CD" w:rsidRDefault="004878CD" w:rsidP="004878CD">
                              <w:r>
                                <w:t>How will I make my results more reliable?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332510" y="2824212"/>
                            <a:ext cx="1614805" cy="14606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Pr="009E672D" w:rsidRDefault="004878CD" w:rsidP="004878CD">
                              <w:pPr>
                                <w:rPr>
                                  <w:u w:val="single"/>
                                </w:rPr>
                              </w:pPr>
                              <w:r w:rsidRPr="009E672D">
                                <w:rPr>
                                  <w:u w:val="single"/>
                                </w:rPr>
                                <w:t>FAIR TEST / CONTROLLED VARIABLES</w:t>
                              </w:r>
                            </w:p>
                            <w:p w:rsidR="004878CD" w:rsidRDefault="004878CD" w:rsidP="004878CD">
                              <w:r>
                                <w:t>Which variables must I keep the same so that they do not affect the results?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427512" y="1019162"/>
                            <a:ext cx="1793174" cy="9500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8CD" w:rsidRPr="009E672D" w:rsidRDefault="004878CD" w:rsidP="004878CD">
                              <w:pPr>
                                <w:rPr>
                                  <w:u w:val="single"/>
                                </w:rPr>
                              </w:pPr>
                              <w:r w:rsidRPr="009E672D">
                                <w:rPr>
                                  <w:u w:val="single"/>
                                </w:rPr>
                                <w:t>EQUIPMENT</w:t>
                              </w:r>
                            </w:p>
                            <w:p w:rsidR="004878CD" w:rsidRDefault="004878CD" w:rsidP="004878CD">
                              <w:r>
                                <w:t>What will I need in order to carry out this experiment?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urved Left Arrow 117"/>
                        <wps:cNvSpPr/>
                        <wps:spPr>
                          <a:xfrm rot="10800000">
                            <a:off x="0" y="1826684"/>
                            <a:ext cx="831273" cy="997032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Curved Left Arrow 118"/>
                        <wps:cNvSpPr/>
                        <wps:spPr>
                          <a:xfrm rot="2869379">
                            <a:off x="4773089" y="3711955"/>
                            <a:ext cx="904854" cy="212775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Curved Left Arrow 119"/>
                        <wps:cNvSpPr/>
                        <wps:spPr>
                          <a:xfrm>
                            <a:off x="6305798" y="1648555"/>
                            <a:ext cx="831273" cy="2053936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urved Left Arrow 120"/>
                        <wps:cNvSpPr/>
                        <wps:spPr>
                          <a:xfrm rot="7158588">
                            <a:off x="1110343" y="4029557"/>
                            <a:ext cx="831273" cy="212775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urved Left Arrow 121"/>
                        <wps:cNvSpPr/>
                        <wps:spPr>
                          <a:xfrm rot="15009904">
                            <a:off x="1579418" y="-453378"/>
                            <a:ext cx="793773" cy="1700530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46BFE9" id="Group 122" o:spid="_x0000_s1034" style="position:absolute;margin-left:0;margin-top:4.5pt;width:561.95pt;height:433.8pt;z-index:251696128" coordsize="71370,5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">
                <v:shape id="Text Box 109" o:spid="_x0000_s1035" type="#_x0000_t202" style="position:absolute;left:25769;top:20404;width:17813;height:8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mzMAA&#10;AADcAAAADwAAAGRycy9kb3ducmV2LnhtbERPTWsCMRC9F/ofwgjeatYeZF2NosWWQk9q6XnYjElw&#10;M1mSdN3++6ZQ8DaP9znr7eg7MVBMLrCC+awCQdwG7dgo+Dy/PtUgUkbW2AUmBT+UYLt5fFhjo8ON&#10;jzScshElhFODCmzOfSNlai15TLPQExfuEqLHXGA0Uke8lXDfyeeqWkiPjkuDxZ5eLLXX07dXcNib&#10;pWlrjPZQa+eG8evyYd6Umk7G3QpEpjHfxf/ud13mV0v4e6Zc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0mzMAAAADcAAAADwAAAAAAAAAAAAAAAACYAgAAZHJzL2Rvd25y&#10;ZXYueG1sUEsFBgAAAAAEAAQA9QAAAIUDAAAAAA==&#10;" fillcolor="white [3201]" strokeweight=".5pt">
                  <v:textbox>
                    <w:txbxContent>
                      <w:p w:rsidR="004878CD" w:rsidRPr="009E672D" w:rsidRDefault="004878CD" w:rsidP="004878C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9E672D">
                          <w:rPr>
                            <w:sz w:val="40"/>
                            <w:szCs w:val="40"/>
                          </w:rPr>
                          <w:t>Investigation planning</w:t>
                        </w:r>
                      </w:p>
                    </w:txbxContent>
                  </v:textbox>
                </v:shape>
                <v:shape id="Text Box 110" o:spid="_x0000_s1036" type="#_x0000_t202" style="position:absolute;left:26719;top:41304;width:17219;height:10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ZjMIA&#10;AADcAAAADwAAAGRycy9kb3ducmV2LnhtbESPQUsDMRCF70L/Q5iCN5utB1nXpsWWKoInq3geNtMk&#10;uJksSdyu/945CN5meG/e+2azm+OgJsolJDawXjWgiPtkAzsDH+9PNy2oUpEtDonJwA8V2G0XVxvs&#10;bLrwG02n6pSEcOnQgK917LQuvaeIZZVGYtHOKUessmanbcaLhMdB3zbNnY4YWBo8jnTw1H+dvqOB&#10;497du77F7I+tDWGaP8+v7tmY6+X8+ACq0lz/zX/XL1bw14Iv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hmMwgAAANwAAAAPAAAAAAAAAAAAAAAAAJgCAABkcnMvZG93&#10;bnJldi54bWxQSwUGAAAAAAQABAD1AAAAhwMAAAAA&#10;" fillcolor="white [3201]" strokeweight=".5pt">
                  <v:textbox>
                    <w:txbxContent>
                      <w:p w:rsidR="004878CD" w:rsidRPr="009E672D" w:rsidRDefault="004878CD" w:rsidP="004878CD">
                        <w:pPr>
                          <w:rPr>
                            <w:u w:val="single"/>
                          </w:rPr>
                        </w:pPr>
                        <w:r w:rsidRPr="009E672D">
                          <w:rPr>
                            <w:u w:val="single"/>
                          </w:rPr>
                          <w:t>OUTPUT VARIABLE</w:t>
                        </w:r>
                      </w:p>
                      <w:p w:rsidR="004878CD" w:rsidRDefault="004878CD" w:rsidP="004878CD">
                        <w:r>
                          <w:t>What am I going to measure as my results?</w:t>
                        </w:r>
                      </w:p>
                      <w:p w:rsidR="004878CD" w:rsidRDefault="004878CD" w:rsidP="004878CD">
                        <w:r>
                          <w:t>How will I record this data?</w:t>
                        </w:r>
                      </w:p>
                    </w:txbxContent>
                  </v:textbox>
                </v:shape>
                <v:shape id="Text Box 111" o:spid="_x0000_s1037" type="#_x0000_t202" style="position:absolute;left:48807;top:29073;width:14963;height:8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8F8AA&#10;AADcAAAADwAAAGRycy9kb3ducmV2LnhtbERPTUsDMRC9C/6HMII3m10Psl2bFpVWhJ7aiudhM02C&#10;m8mSpNv135tCobd5vM9ZrCbfi5FicoEV1LMKBHEXtGOj4PuweWpApIyssQ9MCv4owWp5f7fAVocz&#10;72jcZyNKCKcWFdich1bK1FnymGZhIC7cMUSPucBopI54LuG+l89V9SI9Oi4NFgf6sNT97k9ewfrd&#10;zE3XYLTrRjs3Tj/HrflU6vFhensFkWnKN/HV/aXL/LqGyzPl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K8F8AAAADcAAAADwAAAAAAAAAAAAAAAACYAgAAZHJzL2Rvd25y&#10;ZXYueG1sUEsFBgAAAAAEAAQA9QAAAIUDAAAAAA==&#10;" fillcolor="white [3201]" strokeweight=".5pt">
                  <v:textbox>
                    <w:txbxContent>
                      <w:p w:rsidR="004878CD" w:rsidRDefault="004878CD" w:rsidP="004878CD">
                        <w:r w:rsidRPr="009E672D">
                          <w:rPr>
                            <w:u w:val="single"/>
                          </w:rPr>
                          <w:t>INPUT</w:t>
                        </w:r>
                        <w:r>
                          <w:t xml:space="preserve"> VARIABLE</w:t>
                        </w:r>
                      </w:p>
                      <w:p w:rsidR="004878CD" w:rsidRDefault="004878CD" w:rsidP="004878CD">
                        <w:r>
                          <w:t>What am I going to change ?</w:t>
                        </w:r>
                      </w:p>
                    </w:txbxContent>
                  </v:textbox>
                </v:shape>
                <v:shape id="Text Box 112" o:spid="_x0000_s1038" type="#_x0000_t202" style="position:absolute;left:48095;top:10072;width:15081;height:8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iYMAA&#10;AADcAAAADwAAAGRycy9kb3ducmV2LnhtbERPTWsCMRC9F/ofwhR6q1k9lHVrFFtsETxpS8/DZkyC&#10;m8mSpOv23xtB8DaP9zmL1eg7MVBMLrCC6aQCQdwG7dgo+Pn+fKlBpIyssQtMCv4pwWr5+LDARocz&#10;72k4ZCNKCKcGFdic+0bK1FrymCahJy7cMUSPucBopI54LuG+k7OqepUeHZcGiz19WGpPhz+vYPNu&#10;5qatMdpNrZ0bxt/jznwp9fw0rt9AZBrzXXxzb3WZP53B9ZlygV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AiYMAAAADcAAAADwAAAAAAAAAAAAAAAACYAgAAZHJzL2Rvd25y&#10;ZXYueG1sUEsFBgAAAAAEAAQA9QAAAIUDAAAAAA==&#10;" fillcolor="white [3201]" strokeweight=".5pt">
                  <v:textbox>
                    <w:txbxContent>
                      <w:p w:rsidR="004878CD" w:rsidRPr="009E672D" w:rsidRDefault="004878CD" w:rsidP="004878CD">
                        <w:pPr>
                          <w:rPr>
                            <w:u w:val="single"/>
                          </w:rPr>
                        </w:pPr>
                        <w:r w:rsidRPr="009E672D">
                          <w:rPr>
                            <w:u w:val="single"/>
                          </w:rPr>
                          <w:t>AIM</w:t>
                        </w:r>
                      </w:p>
                      <w:p w:rsidR="004878CD" w:rsidRDefault="004878CD" w:rsidP="004878CD">
                        <w:r>
                          <w:t>What am I trying to find out?</w:t>
                        </w:r>
                      </w:p>
                    </w:txbxContent>
                  </v:textbox>
                </v:shape>
                <v:shape id="Text Box 113" o:spid="_x0000_s1039" type="#_x0000_t202" style="position:absolute;left:27432;top:3541;width:13656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H+8AA&#10;AADcAAAADwAAAGRycy9kb3ducmV2LnhtbERPTWsCMRC9F/ofwhR6q1ktyL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yH+8AAAADcAAAADwAAAAAAAAAAAAAAAACYAgAAZHJzL2Rvd25y&#10;ZXYueG1sUEsFBgAAAAAEAAQA9QAAAIUDAAAAAA==&#10;" fillcolor="white [3201]" strokeweight=".5pt">
                  <v:textbox>
                    <w:txbxContent>
                      <w:p w:rsidR="004878CD" w:rsidRPr="009E672D" w:rsidRDefault="004878CD" w:rsidP="004878CD">
                        <w:pPr>
                          <w:rPr>
                            <w:u w:val="single"/>
                          </w:rPr>
                        </w:pPr>
                        <w:r w:rsidRPr="009E672D">
                          <w:rPr>
                            <w:u w:val="single"/>
                          </w:rPr>
                          <w:t>RELIABLE RESULTS</w:t>
                        </w:r>
                      </w:p>
                      <w:p w:rsidR="004878CD" w:rsidRDefault="004878CD" w:rsidP="004878CD">
                        <w:r>
                          <w:t>How will I make my results more reliable?</w:t>
                        </w:r>
                      </w:p>
                    </w:txbxContent>
                  </v:textbox>
                </v:shape>
                <v:shape id="Text Box 114" o:spid="_x0000_s1040" type="#_x0000_t202" style="position:absolute;left:3325;top:28242;width:16148;height:14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fj8AA&#10;AADcAAAADwAAAGRycy9kb3ducmV2LnhtbERPTWsCMRC9F/ofwhR6q1mlyL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Ufj8AAAADcAAAADwAAAAAAAAAAAAAAAACYAgAAZHJzL2Rvd25y&#10;ZXYueG1sUEsFBgAAAAAEAAQA9QAAAIUDAAAAAA==&#10;" fillcolor="white [3201]" strokeweight=".5pt">
                  <v:textbox>
                    <w:txbxContent>
                      <w:p w:rsidR="004878CD" w:rsidRPr="009E672D" w:rsidRDefault="004878CD" w:rsidP="004878CD">
                        <w:pPr>
                          <w:rPr>
                            <w:u w:val="single"/>
                          </w:rPr>
                        </w:pPr>
                        <w:r w:rsidRPr="009E672D">
                          <w:rPr>
                            <w:u w:val="single"/>
                          </w:rPr>
                          <w:t>FAIR TEST / CONTROLLED VARIABLES</w:t>
                        </w:r>
                      </w:p>
                      <w:p w:rsidR="004878CD" w:rsidRDefault="004878CD" w:rsidP="004878CD">
                        <w:r>
                          <w:t>Which variables must I keep the same so that they do not affect the results?</w:t>
                        </w:r>
                      </w:p>
                    </w:txbxContent>
                  </v:textbox>
                </v:shape>
                <v:shape id="Text Box 115" o:spid="_x0000_s1041" type="#_x0000_t202" style="position:absolute;left:4275;top:10191;width:17931;height:9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6FMAA&#10;AADcAAAADwAAAGRycy9kb3ducmV2LnhtbERPTWsCMRC9F/ofwhR6q1mFyr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6FMAAAADcAAAADwAAAAAAAAAAAAAAAACYAgAAZHJzL2Rvd25y&#10;ZXYueG1sUEsFBgAAAAAEAAQA9QAAAIUDAAAAAA==&#10;" fillcolor="white [3201]" strokeweight=".5pt">
                  <v:textbox>
                    <w:txbxContent>
                      <w:p w:rsidR="004878CD" w:rsidRPr="009E672D" w:rsidRDefault="004878CD" w:rsidP="004878CD">
                        <w:pPr>
                          <w:rPr>
                            <w:u w:val="single"/>
                          </w:rPr>
                        </w:pPr>
                        <w:r w:rsidRPr="009E672D">
                          <w:rPr>
                            <w:u w:val="single"/>
                          </w:rPr>
                          <w:t>EQUIPMENT</w:t>
                        </w:r>
                      </w:p>
                      <w:p w:rsidR="004878CD" w:rsidRDefault="004878CD" w:rsidP="004878CD">
                        <w:r>
                          <w:t>What will I need in order to carry out this experiment?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117" o:spid="_x0000_s1042" type="#_x0000_t103" style="position:absolute;top:18266;width:8312;height:99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t8cEA&#10;AADcAAAADwAAAGRycy9kb3ducmV2LnhtbERPS4vCMBC+C/6HMMLeNG0P69I1yrKgiKf1ge5xaMa2&#10;2ExqE0333xtB2Nt8fM+ZLXrTiDt1rrasIJ0kIIgLq2suFRz2y/EHCOeRNTaWScEfOVjMh4MZ5toG&#10;3tJ950sRQ9jlqKDyvs2ldEVFBt3EtsSRO9vOoI+wK6XuMMRw08gsSd6lwZpjQ4UtfVdUXHY3o+Bn&#10;P/09ZRRWmBWpDpvrUXPIlHob9V+fIDz1/l/8cq91nJ9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7fHBAAAA3AAAAA8AAAAAAAAAAAAAAAAAmAIAAGRycy9kb3du&#10;cmV2LnhtbFBLBQYAAAAABAAEAPUAAACGAwAAAAA=&#10;" adj="12596,19349,5400" fillcolor="#5b9bd5 [3204]" strokecolor="#1f4d78 [1604]" strokeweight="1pt"/>
                <v:shape id="Curved Left Arrow 118" o:spid="_x0000_s1043" type="#_x0000_t103" style="position:absolute;left:47731;top:37119;width:9048;height:21277;rotation:31341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1B8cA&#10;AADcAAAADwAAAGRycy9kb3ducmV2LnhtbESPQW/CMAyF70j7D5En7QYpSMDUERBCQmMXpsE27Wga&#10;r81onK4J0P37+YDEzdZ7fu/zbNH5Wp2pjS6wgeEgA0VcBOu4NPC+X/cfQcWEbLEOTAb+KMJifteb&#10;YW7Dhd/ovEulkhCOORqoUmpyrWNRkcc4CA2xaN+h9ZhkbUttW7xIuK/1KMsm2qNjaaiwoVVFxXF3&#10;8gZwNC1ft5+Hr9/jz/PH6eBelq4eG/Nw3y2fQCXq0s18vd5YwR8KrTwjE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TdQfHAAAA3AAAAA8AAAAAAAAAAAAAAAAAmAIAAGRy&#10;cy9kb3ducmV2LnhtbFBLBQYAAAAABAAEAPUAAACMAwAAAAA=&#10;" adj="17007,20452,5400" fillcolor="#5b9bd5 [3204]" strokecolor="#1f4d78 [1604]" strokeweight="1pt"/>
                <v:shape id="Curved Left Arrow 119" o:spid="_x0000_s1044" type="#_x0000_t103" style="position:absolute;left:63057;top:16485;width:8313;height:20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BIcAA&#10;AADcAAAADwAAAGRycy9kb3ducmV2LnhtbERPzYrCMBC+L/gOYYS9rakeRKtRRBBU2MNqH2Bopm2w&#10;mdQm9uftNwsL3ubj+53tfrC16Kj1xrGC+SwBQZw7bbhUkN1PXysQPiBrrB2TgpE87HeTjy2m2vX8&#10;Q90tlCKGsE9RQRVCk0rp84os+plriCNXuNZiiLAtpW6xj+G2loskWUqLhmNDhQ0dK8oft5dVcF3J&#10;7nkZ+++CzD3rxuJwMnmp1Od0OGxABBrCW/zvPus4f76Gv2fi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iBIcAAAADcAAAADwAAAAAAAAAAAAAAAACYAgAAZHJzL2Rvd25y&#10;ZXYueG1sUEsFBgAAAAAEAAQA9QAAAIUDAAAAAA==&#10;" adj="17229,20507,5400" fillcolor="#5b9bd5 [3204]" strokecolor="#1f4d78 [1604]" strokeweight="1pt"/>
                <v:shape id="Curved Left Arrow 120" o:spid="_x0000_s1045" type="#_x0000_t103" style="position:absolute;left:11103;top:40295;width:8313;height:21277;rotation:7819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yccQA&#10;AADcAAAADwAAAGRycy9kb3ducmV2LnhtbESPQWsCMRCF74X+hzAFbzVbEbFbo2hLwYIHq/6AIZlu&#10;FjeT7SZ113/fOQjeZnhv3vtmsRpCoy7UpTqygZdxAYrYRldzZeB0/Hyeg0oZ2WETmQxcKcFq+fiw&#10;wNLFnr/pcsiVkhBOJRrwObel1sl6CpjGsSUW7Sd2AbOsXaVdh72Eh0ZPimKmA9YsDR5bevdkz4e/&#10;YOD3NSf/Md1tjnHfW+v3fnf62hgzehrWb6AyDfluvl1vneB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cnHEAAAA3AAAAA8AAAAAAAAAAAAAAAAAmAIAAGRycy9k&#10;b3ducmV2LnhtbFBLBQYAAAAABAAEAPUAAACJAwAAAAA=&#10;" adj="17381,20545,5400" fillcolor="#5b9bd5 [3204]" strokecolor="#1f4d78 [1604]" strokeweight="1pt"/>
                <v:shape id="Curved Left Arrow 121" o:spid="_x0000_s1046" type="#_x0000_t103" style="position:absolute;left:15794;top:-4534;width:7937;height:17005;rotation:-71981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jj70A&#10;AADcAAAADwAAAGRycy9kb3ducmV2LnhtbERPSwrCMBDdC94hjOBO01YQrUYRQRBEwc8BhmZsq82k&#10;NFHr7Y0guJvH+8582ZpKPKlxpWUF8TACQZxZXXKu4HLeDCYgnEfWWFkmBW9ysFx0O3NMtX3xkZ4n&#10;n4sQwi5FBYX3dSqlywoy6Ia2Jg7c1TYGfYBNLnWDrxBuKplE0VgaLDk0FFjTuqDsfnoYBfuDvfF1&#10;OkreNM33u11cPUYmVqrfa1czEJ5a/xf/3Fsd5icx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2djj70AAADcAAAADwAAAAAAAAAAAAAAAACYAgAAZHJzL2Rvd25yZXYu&#10;eG1sUEsFBgAAAAAEAAQA9QAAAIIDAAAAAA==&#10;" adj="16559,20340,5400" fillcolor="#5b9bd5 [3204]" strokecolor="#1f4d78 [1604]" strokeweight="1pt"/>
              </v:group>
            </w:pict>
          </mc:Fallback>
        </mc:AlternateContent>
      </w: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Default="004878CD">
      <w:pPr>
        <w:spacing w:after="160" w:line="259" w:lineRule="auto"/>
        <w:rPr>
          <w:sz w:val="28"/>
          <w:szCs w:val="28"/>
        </w:rPr>
      </w:pPr>
    </w:p>
    <w:p w:rsidR="004878CD" w:rsidRPr="002E20EE" w:rsidRDefault="004878CD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649DA4F7" wp14:editId="0ECE7817">
            <wp:extent cx="628015" cy="450850"/>
            <wp:effectExtent l="0" t="0" r="635" b="635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Collect an Investigation planning </w:t>
      </w:r>
      <w:r w:rsidR="000122A5">
        <w:rPr>
          <w:sz w:val="28"/>
          <w:szCs w:val="28"/>
        </w:rPr>
        <w:t xml:space="preserve">help </w:t>
      </w:r>
      <w:r>
        <w:rPr>
          <w:sz w:val="28"/>
          <w:szCs w:val="28"/>
        </w:rPr>
        <w:t xml:space="preserve">sheet if you need </w:t>
      </w:r>
      <w:r w:rsidR="000122A5">
        <w:rPr>
          <w:sz w:val="28"/>
          <w:szCs w:val="28"/>
        </w:rPr>
        <w:t>assistance</w:t>
      </w:r>
      <w:r>
        <w:rPr>
          <w:sz w:val="28"/>
          <w:szCs w:val="28"/>
        </w:rPr>
        <w:t xml:space="preserve"> with writing the report.</w:t>
      </w:r>
    </w:p>
    <w:p w:rsidR="00D076C0" w:rsidRPr="00C77832" w:rsidRDefault="00C77832">
      <w:pPr>
        <w:spacing w:after="160" w:line="259" w:lineRule="auto"/>
        <w:rPr>
          <w:sz w:val="28"/>
          <w:szCs w:val="28"/>
          <w:u w:val="single"/>
        </w:rPr>
      </w:pPr>
      <w:r w:rsidRPr="00C77832">
        <w:rPr>
          <w:noProof/>
          <w:color w:val="0000FF"/>
          <w:u w:val="single"/>
          <w:lang w:eastAsia="en-GB"/>
        </w:rPr>
        <w:lastRenderedPageBreak/>
        <w:drawing>
          <wp:anchor distT="0" distB="0" distL="114300" distR="114300" simplePos="0" relativeHeight="251627520" behindDoc="0" locked="0" layoutInCell="1" allowOverlap="1" wp14:anchorId="2B136155" wp14:editId="2189B41A">
            <wp:simplePos x="0" y="0"/>
            <wp:positionH relativeFrom="column">
              <wp:posOffset>2229485</wp:posOffset>
            </wp:positionH>
            <wp:positionV relativeFrom="paragraph">
              <wp:posOffset>448310</wp:posOffset>
            </wp:positionV>
            <wp:extent cx="1565910" cy="1478280"/>
            <wp:effectExtent l="0" t="0" r="0" b="7620"/>
            <wp:wrapSquare wrapText="bothSides"/>
            <wp:docPr id="18451" name="Picture 18451" descr="http://www.carolina.com/images/product/large/132804_l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olina.com/images/product/large/132804_l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832">
        <w:rPr>
          <w:noProof/>
          <w:u w:val="single"/>
          <w:lang w:eastAsia="en-GB"/>
        </w:rPr>
        <w:drawing>
          <wp:anchor distT="0" distB="0" distL="114300" distR="114300" simplePos="0" relativeHeight="251633664" behindDoc="0" locked="0" layoutInCell="1" allowOverlap="1" wp14:anchorId="589550F9" wp14:editId="73504B4D">
            <wp:simplePos x="0" y="0"/>
            <wp:positionH relativeFrom="margin">
              <wp:posOffset>4826248</wp:posOffset>
            </wp:positionH>
            <wp:positionV relativeFrom="paragraph">
              <wp:posOffset>13087</wp:posOffset>
            </wp:positionV>
            <wp:extent cx="1058545" cy="868045"/>
            <wp:effectExtent l="0" t="0" r="8255" b="8255"/>
            <wp:wrapSquare wrapText="bothSides"/>
            <wp:docPr id="18454" name="Picture 1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FEB">
        <w:rPr>
          <w:sz w:val="28"/>
          <w:szCs w:val="28"/>
          <w:u w:val="single"/>
        </w:rPr>
        <w:t>Asexual R</w:t>
      </w:r>
      <w:r>
        <w:rPr>
          <w:sz w:val="28"/>
          <w:szCs w:val="28"/>
          <w:u w:val="single"/>
        </w:rPr>
        <w:t xml:space="preserve">eproduction in </w:t>
      </w:r>
      <w:r w:rsidR="00E10FEB">
        <w:rPr>
          <w:sz w:val="28"/>
          <w:szCs w:val="28"/>
          <w:u w:val="single"/>
        </w:rPr>
        <w:t>P</w:t>
      </w:r>
      <w:r w:rsidR="00D076C0" w:rsidRPr="00C77832">
        <w:rPr>
          <w:sz w:val="28"/>
          <w:szCs w:val="28"/>
          <w:u w:val="single"/>
        </w:rPr>
        <w:t>lants</w:t>
      </w:r>
    </w:p>
    <w:p w:rsidR="00C77832" w:rsidRDefault="00C77832" w:rsidP="00C77832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45952" behindDoc="0" locked="0" layoutInCell="1" allowOverlap="1" wp14:anchorId="5D9FC1F4" wp14:editId="54E08C46">
            <wp:simplePos x="0" y="0"/>
            <wp:positionH relativeFrom="column">
              <wp:posOffset>178435</wp:posOffset>
            </wp:positionH>
            <wp:positionV relativeFrom="paragraph">
              <wp:posOffset>748030</wp:posOffset>
            </wp:positionV>
            <wp:extent cx="1899920" cy="786765"/>
            <wp:effectExtent l="0" t="0" r="5080" b="0"/>
            <wp:wrapSquare wrapText="bothSides"/>
            <wp:docPr id="18456" name="Picture 18456" descr="Image result for yeast buddi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yeast buddi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03"/>
                    <a:stretch/>
                  </pic:blipFill>
                  <pic:spPr bwMode="auto">
                    <a:xfrm>
                      <a:off x="0" y="0"/>
                      <a:ext cx="189992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FA" w:rsidRPr="00BF7230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2DF33B49" wp14:editId="6736396E">
            <wp:extent cx="477520" cy="477520"/>
            <wp:effectExtent l="0" t="0" r="0" b="0"/>
            <wp:docPr id="18452" name="Picture 18452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8FA">
        <w:rPr>
          <w:sz w:val="28"/>
          <w:szCs w:val="28"/>
        </w:rPr>
        <w:t xml:space="preserve">Remember </w:t>
      </w:r>
      <w:r>
        <w:rPr>
          <w:sz w:val="28"/>
          <w:szCs w:val="28"/>
        </w:rPr>
        <w:t>these</w:t>
      </w:r>
      <w:r w:rsidR="001F28FA">
        <w:rPr>
          <w:sz w:val="28"/>
          <w:szCs w:val="28"/>
        </w:rPr>
        <w:t>?</w:t>
      </w:r>
      <w:r w:rsidR="005007CB">
        <w:rPr>
          <w:sz w:val="28"/>
          <w:szCs w:val="28"/>
        </w:rPr>
        <w:t xml:space="preserve"> </w:t>
      </w:r>
      <w:r w:rsidR="005007CB">
        <w:rPr>
          <w:sz w:val="28"/>
          <w:szCs w:val="28"/>
        </w:rPr>
        <w:tab/>
      </w:r>
      <w:r w:rsidR="005007CB">
        <w:rPr>
          <w:sz w:val="28"/>
          <w:szCs w:val="28"/>
        </w:rPr>
        <w:tab/>
      </w:r>
    </w:p>
    <w:p w:rsidR="00C77832" w:rsidRDefault="005007CB" w:rsidP="00C77832">
      <w:pPr>
        <w:spacing w:after="160" w:line="259" w:lineRule="auto"/>
        <w:ind w:left="4950"/>
        <w:rPr>
          <w:b/>
          <w:sz w:val="28"/>
          <w:szCs w:val="28"/>
        </w:rPr>
      </w:pPr>
      <w:r>
        <w:rPr>
          <w:sz w:val="28"/>
          <w:szCs w:val="28"/>
        </w:rPr>
        <w:t xml:space="preserve">On a </w:t>
      </w:r>
      <w:r w:rsidRPr="00C77832">
        <w:rPr>
          <w:b/>
          <w:sz w:val="28"/>
          <w:szCs w:val="28"/>
        </w:rPr>
        <w:t>mini whiteboard</w:t>
      </w:r>
      <w:r w:rsidR="00C77832">
        <w:rPr>
          <w:sz w:val="28"/>
          <w:szCs w:val="28"/>
        </w:rPr>
        <w:t xml:space="preserve"> write down the main features of </w:t>
      </w:r>
      <w:r w:rsidR="00C77832">
        <w:rPr>
          <w:b/>
          <w:sz w:val="28"/>
          <w:szCs w:val="28"/>
        </w:rPr>
        <w:t>asexual reproduction.</w:t>
      </w:r>
    </w:p>
    <w:p w:rsidR="00C77832" w:rsidRDefault="00C77832" w:rsidP="00C77832">
      <w:pPr>
        <w:spacing w:after="160" w:line="259" w:lineRule="auto"/>
        <w:ind w:left="4950"/>
        <w:rPr>
          <w:b/>
          <w:sz w:val="28"/>
          <w:szCs w:val="28"/>
        </w:rPr>
      </w:pPr>
    </w:p>
    <w:p w:rsidR="00E41F0D" w:rsidRDefault="00C77832">
      <w:pPr>
        <w:spacing w:after="160" w:line="259" w:lineRule="auto"/>
        <w:rPr>
          <w:sz w:val="28"/>
          <w:szCs w:val="28"/>
        </w:rPr>
      </w:pPr>
      <w:r w:rsidRPr="00C34288">
        <w:rPr>
          <w:sz w:val="28"/>
          <w:szCs w:val="28"/>
        </w:rPr>
        <w:t xml:space="preserve">Use the Standard Grade Biology Text Book </w:t>
      </w:r>
      <w:r>
        <w:rPr>
          <w:sz w:val="28"/>
          <w:szCs w:val="28"/>
        </w:rPr>
        <w:t>[Third Edition</w:t>
      </w:r>
      <w:r w:rsidRPr="00C34288">
        <w:rPr>
          <w:sz w:val="28"/>
          <w:szCs w:val="28"/>
        </w:rPr>
        <w:t xml:space="preserve"> pages </w:t>
      </w:r>
      <w:r>
        <w:rPr>
          <w:sz w:val="28"/>
          <w:szCs w:val="28"/>
        </w:rPr>
        <w:t>93-94]</w:t>
      </w:r>
      <w:r w:rsidRPr="00C34288">
        <w:rPr>
          <w:noProof/>
          <w:color w:val="0000FF"/>
          <w:lang w:eastAsia="en-GB"/>
        </w:rPr>
        <w:t xml:space="preserve"> </w:t>
      </w:r>
      <w:r>
        <w:rPr>
          <w:sz w:val="28"/>
          <w:szCs w:val="28"/>
        </w:rPr>
        <w:t xml:space="preserve">to find out about </w:t>
      </w:r>
      <w:r w:rsidRPr="00C77832">
        <w:rPr>
          <w:b/>
          <w:sz w:val="28"/>
          <w:szCs w:val="28"/>
          <w:u w:val="single"/>
        </w:rPr>
        <w:t>Runners</w:t>
      </w:r>
      <w:r>
        <w:rPr>
          <w:sz w:val="28"/>
          <w:szCs w:val="28"/>
        </w:rPr>
        <w:t xml:space="preserve"> and </w:t>
      </w:r>
      <w:r w:rsidRPr="00C77832">
        <w:rPr>
          <w:b/>
          <w:sz w:val="28"/>
          <w:szCs w:val="28"/>
          <w:u w:val="single"/>
        </w:rPr>
        <w:t>Tubers</w:t>
      </w:r>
      <w:r>
        <w:rPr>
          <w:sz w:val="28"/>
          <w:szCs w:val="28"/>
        </w:rPr>
        <w:t>.</w:t>
      </w:r>
      <w:r w:rsidR="00E10FEB">
        <w:rPr>
          <w:sz w:val="28"/>
          <w:szCs w:val="28"/>
        </w:rPr>
        <w:t xml:space="preserve"> </w:t>
      </w:r>
    </w:p>
    <w:p w:rsidR="001F28FA" w:rsidRDefault="00E10FEB" w:rsidP="00984030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Your teacher may show you some examples.</w:t>
      </w:r>
    </w:p>
    <w:p w:rsidR="00C77832" w:rsidRDefault="00B74893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479C4D"/>
          <w:sz w:val="23"/>
          <w:szCs w:val="23"/>
          <w:lang w:eastAsia="en-GB"/>
        </w:rPr>
        <w:drawing>
          <wp:anchor distT="0" distB="0" distL="114300" distR="114300" simplePos="0" relativeHeight="251622400" behindDoc="0" locked="0" layoutInCell="1" allowOverlap="1" wp14:anchorId="6EBA2E7C" wp14:editId="779635D1">
            <wp:simplePos x="0" y="0"/>
            <wp:positionH relativeFrom="column">
              <wp:posOffset>4624705</wp:posOffset>
            </wp:positionH>
            <wp:positionV relativeFrom="paragraph">
              <wp:posOffset>952500</wp:posOffset>
            </wp:positionV>
            <wp:extent cx="1860550" cy="659130"/>
            <wp:effectExtent l="19050" t="19050" r="25400" b="26670"/>
            <wp:wrapSquare wrapText="bothSides"/>
            <wp:docPr id="18450" name="Picture 18450" descr="Guide on growing potatoes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de on growing potatoes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659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3424" behindDoc="0" locked="0" layoutInCell="1" allowOverlap="1" wp14:anchorId="57232E3D" wp14:editId="7BB1CAB3">
            <wp:simplePos x="0" y="0"/>
            <wp:positionH relativeFrom="column">
              <wp:posOffset>4518660</wp:posOffset>
            </wp:positionH>
            <wp:positionV relativeFrom="paragraph">
              <wp:posOffset>176530</wp:posOffset>
            </wp:positionV>
            <wp:extent cx="2115820" cy="730250"/>
            <wp:effectExtent l="19050" t="19050" r="17780" b="12700"/>
            <wp:wrapSquare wrapText="bothSides"/>
            <wp:docPr id="18440" name="Picture 18440" descr="http://www.mrothery.co.uk/images/Image22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othery.co.uk/images/Image228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50"/>
                    <a:stretch/>
                  </pic:blipFill>
                  <pic:spPr bwMode="auto">
                    <a:xfrm>
                      <a:off x="0" y="0"/>
                      <a:ext cx="2115820" cy="73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832" w:rsidRPr="00885601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13705C7C" wp14:editId="5898B02D">
            <wp:extent cx="750161" cy="500306"/>
            <wp:effectExtent l="0" t="0" r="0" b="0"/>
            <wp:docPr id="18455" name="Picture 18455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753532" cy="5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832">
        <w:rPr>
          <w:sz w:val="28"/>
          <w:szCs w:val="28"/>
        </w:rPr>
        <w:t xml:space="preserve">In your jotter </w:t>
      </w:r>
      <w:r w:rsidR="0064393C">
        <w:rPr>
          <w:b/>
          <w:sz w:val="28"/>
          <w:szCs w:val="28"/>
        </w:rPr>
        <w:t>make</w:t>
      </w:r>
      <w:r w:rsidR="00C77832" w:rsidRPr="007C47FF">
        <w:rPr>
          <w:b/>
          <w:sz w:val="28"/>
          <w:szCs w:val="28"/>
        </w:rPr>
        <w:t xml:space="preserve"> notes</w:t>
      </w:r>
      <w:r w:rsidR="00C77832">
        <w:rPr>
          <w:sz w:val="28"/>
          <w:szCs w:val="28"/>
        </w:rPr>
        <w:t xml:space="preserve"> about these types of asexual reproduction in plants. </w:t>
      </w:r>
      <w:r w:rsidR="00C77832" w:rsidRPr="00E41F0D">
        <w:rPr>
          <w:b/>
          <w:sz w:val="28"/>
          <w:szCs w:val="28"/>
        </w:rPr>
        <w:t>Collect</w:t>
      </w:r>
      <w:r w:rsidR="00C77832">
        <w:rPr>
          <w:sz w:val="28"/>
          <w:szCs w:val="28"/>
        </w:rPr>
        <w:t xml:space="preserve"> the diagrams, </w:t>
      </w:r>
      <w:r w:rsidR="00C77832" w:rsidRPr="00E41F0D">
        <w:rPr>
          <w:b/>
          <w:sz w:val="28"/>
          <w:szCs w:val="28"/>
        </w:rPr>
        <w:t>label</w:t>
      </w:r>
      <w:r w:rsidR="00C77832">
        <w:rPr>
          <w:sz w:val="28"/>
          <w:szCs w:val="28"/>
        </w:rPr>
        <w:t xml:space="preserve"> them and include them in your </w:t>
      </w:r>
      <w:r w:rsidR="00C77832" w:rsidRPr="00E41F0D">
        <w:rPr>
          <w:b/>
          <w:sz w:val="28"/>
          <w:szCs w:val="28"/>
        </w:rPr>
        <w:t>notes</w:t>
      </w:r>
    </w:p>
    <w:p w:rsidR="004E756C" w:rsidRDefault="00C7783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25DB1" w:rsidRDefault="00B0351E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7696" behindDoc="0" locked="0" layoutInCell="1" allowOverlap="1" wp14:anchorId="22F6B8B7" wp14:editId="6E19091D">
            <wp:simplePos x="0" y="0"/>
            <wp:positionH relativeFrom="column">
              <wp:posOffset>4289563</wp:posOffset>
            </wp:positionH>
            <wp:positionV relativeFrom="paragraph">
              <wp:posOffset>925471</wp:posOffset>
            </wp:positionV>
            <wp:extent cx="2071599" cy="1463096"/>
            <wp:effectExtent l="0" t="0" r="5080" b="3810"/>
            <wp:wrapSquare wrapText="bothSides"/>
            <wp:docPr id="18461" name="Picture 18461" descr="Image result for bryophyllum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ryophyllum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99" cy="14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FEB">
        <w:rPr>
          <w:sz w:val="28"/>
          <w:szCs w:val="28"/>
        </w:rPr>
        <w:t>Look at the photograph</w:t>
      </w:r>
      <w:r>
        <w:rPr>
          <w:sz w:val="28"/>
          <w:szCs w:val="28"/>
        </w:rPr>
        <w:t>s below. They show</w:t>
      </w:r>
      <w:r w:rsidR="00E10FEB">
        <w:rPr>
          <w:sz w:val="28"/>
          <w:szCs w:val="28"/>
        </w:rPr>
        <w:t xml:space="preserve"> another method of asexual reproduction in a plant called Bryophyllum or Mexican Hat plant. </w:t>
      </w:r>
      <w:r w:rsidR="00B74893">
        <w:rPr>
          <w:sz w:val="28"/>
          <w:szCs w:val="28"/>
        </w:rPr>
        <w:t>Your teacher may show you a real one.</w:t>
      </w:r>
    </w:p>
    <w:p w:rsidR="00925DB1" w:rsidRDefault="00B0351E">
      <w:pPr>
        <w:spacing w:after="160" w:line="259" w:lineRule="auto"/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 wp14:anchorId="46E3CF6B" wp14:editId="2C990693">
            <wp:simplePos x="0" y="0"/>
            <wp:positionH relativeFrom="column">
              <wp:posOffset>3562</wp:posOffset>
            </wp:positionH>
            <wp:positionV relativeFrom="paragraph">
              <wp:posOffset>5080</wp:posOffset>
            </wp:positionV>
            <wp:extent cx="2360930" cy="1574165"/>
            <wp:effectExtent l="0" t="0" r="1270" b="6985"/>
            <wp:wrapSquare wrapText="bothSides"/>
            <wp:docPr id="18449" name="Picture 18449" descr="https://s-media-cache-ak0.pinimg.com/736x/95/91/48/959148c01aa8bd95b11dda962036106f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95/91/48/959148c01aa8bd95b11dda962036106f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B0351E" w:rsidRDefault="00B0351E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3600" behindDoc="0" locked="0" layoutInCell="1" allowOverlap="1" wp14:anchorId="20EB8F33" wp14:editId="07E151C0">
            <wp:simplePos x="0" y="0"/>
            <wp:positionH relativeFrom="column">
              <wp:posOffset>60325</wp:posOffset>
            </wp:positionH>
            <wp:positionV relativeFrom="paragraph">
              <wp:posOffset>106045</wp:posOffset>
            </wp:positionV>
            <wp:extent cx="1240790" cy="850265"/>
            <wp:effectExtent l="0" t="0" r="0" b="6985"/>
            <wp:wrapSquare wrapText="bothSides"/>
            <wp:docPr id="18458" name="Picture 18458" descr="Image result for sombrero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mbrero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51E" w:rsidRDefault="00B0351E">
      <w:pPr>
        <w:spacing w:after="160" w:line="259" w:lineRule="auto"/>
        <w:rPr>
          <w:sz w:val="28"/>
          <w:szCs w:val="28"/>
        </w:rPr>
      </w:pPr>
    </w:p>
    <w:p w:rsidR="00B0351E" w:rsidRDefault="00B0351E">
      <w:pPr>
        <w:spacing w:after="160" w:line="259" w:lineRule="auto"/>
        <w:rPr>
          <w:sz w:val="28"/>
          <w:szCs w:val="28"/>
        </w:rPr>
      </w:pPr>
    </w:p>
    <w:p w:rsidR="00B0351E" w:rsidRDefault="00B0351E">
      <w:pPr>
        <w:spacing w:after="160" w:line="259" w:lineRule="auto"/>
        <w:rPr>
          <w:sz w:val="28"/>
          <w:szCs w:val="28"/>
        </w:rPr>
      </w:pPr>
    </w:p>
    <w:p w:rsidR="00B0351E" w:rsidRDefault="00B0351E">
      <w:pPr>
        <w:spacing w:after="160" w:line="259" w:lineRule="auto"/>
        <w:rPr>
          <w:sz w:val="28"/>
          <w:szCs w:val="28"/>
        </w:rPr>
      </w:pPr>
      <w:r w:rsidRPr="00BF7230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1D4BDCB8" wp14:editId="025F419C">
            <wp:simplePos x="0" y="0"/>
            <wp:positionH relativeFrom="column">
              <wp:posOffset>6012041</wp:posOffset>
            </wp:positionH>
            <wp:positionV relativeFrom="paragraph">
              <wp:posOffset>4031</wp:posOffset>
            </wp:positionV>
            <wp:extent cx="477520" cy="477520"/>
            <wp:effectExtent l="0" t="0" r="0" b="0"/>
            <wp:wrapSquare wrapText="bothSides"/>
            <wp:docPr id="18457" name="Picture 18457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601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818515" cy="612140"/>
            <wp:effectExtent l="0" t="0" r="635" b="0"/>
            <wp:wrapSquare wrapText="bothSides"/>
            <wp:docPr id="18459" name="Picture 18459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185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With a partner </w:t>
      </w:r>
      <w:r w:rsidRPr="00E41F0D">
        <w:rPr>
          <w:b/>
          <w:sz w:val="28"/>
          <w:szCs w:val="28"/>
        </w:rPr>
        <w:t>discuss</w:t>
      </w:r>
      <w:r>
        <w:rPr>
          <w:sz w:val="28"/>
          <w:szCs w:val="28"/>
        </w:rPr>
        <w:t xml:space="preserve"> how</w:t>
      </w:r>
      <w:r w:rsidR="00E41F0D">
        <w:rPr>
          <w:sz w:val="28"/>
          <w:szCs w:val="28"/>
        </w:rPr>
        <w:t xml:space="preserve"> you think</w:t>
      </w:r>
      <w:r>
        <w:rPr>
          <w:sz w:val="28"/>
          <w:szCs w:val="28"/>
        </w:rPr>
        <w:t xml:space="preserve"> the Bryophyllum reproduces asexually </w:t>
      </w:r>
      <w:r w:rsidRPr="00E41F0D">
        <w:rPr>
          <w:b/>
          <w:sz w:val="28"/>
          <w:szCs w:val="28"/>
        </w:rPr>
        <w:t>and</w:t>
      </w:r>
      <w:r>
        <w:rPr>
          <w:sz w:val="28"/>
          <w:szCs w:val="28"/>
        </w:rPr>
        <w:t xml:space="preserve"> how it gets its common name. </w:t>
      </w:r>
    </w:p>
    <w:p w:rsidR="00B0351E" w:rsidRDefault="00B0351E" w:rsidP="00B0351E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Check your ideas with your teacher.</w:t>
      </w:r>
    </w:p>
    <w:p w:rsidR="00984030" w:rsidRDefault="00984030" w:rsidP="00B0351E">
      <w:pPr>
        <w:spacing w:after="160" w:line="259" w:lineRule="auto"/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  <w:lang w:eastAsia="en-GB"/>
        </w:rPr>
        <w:drawing>
          <wp:inline distT="0" distB="0" distL="0" distR="0" wp14:anchorId="602C3CA3" wp14:editId="1C1F18D3">
            <wp:extent cx="451262" cy="451262"/>
            <wp:effectExtent l="0" t="0" r="6350" b="6350"/>
            <wp:docPr id="127" name="Picture 127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2" cy="4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Your teacher may show you how to grow a plant from a cutting</w:t>
      </w:r>
    </w:p>
    <w:p w:rsidR="00E47FA1" w:rsidRDefault="007C47FF">
      <w:pPr>
        <w:spacing w:after="160" w:line="259" w:lineRule="auto"/>
        <w:rPr>
          <w:sz w:val="28"/>
          <w:szCs w:val="28"/>
          <w:u w:val="single"/>
        </w:rPr>
      </w:pPr>
      <w:r w:rsidRPr="007C47FF">
        <w:rPr>
          <w:sz w:val="28"/>
          <w:szCs w:val="28"/>
          <w:u w:val="single"/>
        </w:rPr>
        <w:lastRenderedPageBreak/>
        <w:t>Commercial U</w:t>
      </w:r>
      <w:r w:rsidR="00D076C0" w:rsidRPr="007C47FF">
        <w:rPr>
          <w:sz w:val="28"/>
          <w:szCs w:val="28"/>
          <w:u w:val="single"/>
        </w:rPr>
        <w:t>se</w:t>
      </w:r>
      <w:r w:rsidRPr="007C47FF">
        <w:rPr>
          <w:sz w:val="28"/>
          <w:szCs w:val="28"/>
          <w:u w:val="single"/>
        </w:rPr>
        <w:t>s of Pl</w:t>
      </w:r>
      <w:r w:rsidR="00D076C0" w:rsidRPr="007C47FF">
        <w:rPr>
          <w:sz w:val="28"/>
          <w:szCs w:val="28"/>
          <w:u w:val="single"/>
        </w:rPr>
        <w:t>ants</w:t>
      </w:r>
    </w:p>
    <w:p w:rsidR="00FC60A3" w:rsidRDefault="00FC60A3">
      <w:pPr>
        <w:spacing w:after="160" w:line="259" w:lineRule="auto"/>
        <w:rPr>
          <w:sz w:val="28"/>
          <w:szCs w:val="28"/>
          <w:u w:val="single"/>
        </w:rPr>
      </w:pPr>
      <w:r w:rsidRPr="002505F2">
        <w:rPr>
          <w:rFonts w:ascii="Helvetica" w:hAnsi="Helvetica"/>
          <w:noProof/>
          <w:color w:val="0088CC"/>
          <w:sz w:val="28"/>
          <w:szCs w:val="28"/>
          <w:lang w:eastAsia="en-GB"/>
        </w:rPr>
        <w:drawing>
          <wp:inline distT="0" distB="0" distL="0" distR="0" wp14:anchorId="62283520" wp14:editId="3B8AEF4E">
            <wp:extent cx="691688" cy="559558"/>
            <wp:effectExtent l="0" t="0" r="0" b="0"/>
            <wp:docPr id="105" name="Picture 105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5" cy="5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0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vast </w:t>
      </w:r>
      <w:r w:rsidRPr="00B74893">
        <w:rPr>
          <w:b/>
          <w:sz w:val="28"/>
          <w:szCs w:val="28"/>
        </w:rPr>
        <w:t>variety</w:t>
      </w:r>
      <w:r>
        <w:rPr>
          <w:sz w:val="28"/>
          <w:szCs w:val="28"/>
        </w:rPr>
        <w:t xml:space="preserve"> of plants with their huge range of </w:t>
      </w:r>
      <w:r w:rsidRPr="00B74893">
        <w:rPr>
          <w:b/>
          <w:sz w:val="28"/>
          <w:szCs w:val="28"/>
        </w:rPr>
        <w:t>properties</w:t>
      </w:r>
      <w:r>
        <w:rPr>
          <w:sz w:val="28"/>
          <w:szCs w:val="28"/>
        </w:rPr>
        <w:t xml:space="preserve"> provides us with many </w:t>
      </w:r>
      <w:r w:rsidRPr="00B74893">
        <w:rPr>
          <w:b/>
          <w:sz w:val="28"/>
          <w:szCs w:val="28"/>
        </w:rPr>
        <w:t>uses</w:t>
      </w:r>
      <w:r>
        <w:rPr>
          <w:sz w:val="28"/>
          <w:szCs w:val="28"/>
        </w:rPr>
        <w:t xml:space="preserve"> of plants. Industry has exploited these uses to make plants very important economically.</w:t>
      </w:r>
    </w:p>
    <w:p w:rsidR="00FC60A3" w:rsidRDefault="00FC60A3">
      <w:pPr>
        <w:spacing w:after="160" w:line="259" w:lineRule="auto"/>
        <w:rPr>
          <w:sz w:val="28"/>
          <w:szCs w:val="28"/>
          <w:u w:val="single"/>
        </w:rPr>
      </w:pPr>
      <w:r w:rsidRPr="00C77832">
        <w:rPr>
          <w:noProof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 wp14:anchorId="15F4570F" wp14:editId="59BCA620">
            <wp:simplePos x="0" y="0"/>
            <wp:positionH relativeFrom="margin">
              <wp:posOffset>5574582</wp:posOffset>
            </wp:positionH>
            <wp:positionV relativeFrom="paragraph">
              <wp:posOffset>275563</wp:posOffset>
            </wp:positionV>
            <wp:extent cx="1058545" cy="868045"/>
            <wp:effectExtent l="0" t="0" r="8255" b="8255"/>
            <wp:wrapSquare wrapText="bothSides"/>
            <wp:docPr id="18460" name="Picture 1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7FF" w:rsidRPr="007C47FF" w:rsidRDefault="007C47FF">
      <w:pPr>
        <w:spacing w:after="160" w:line="259" w:lineRule="auto"/>
        <w:rPr>
          <w:sz w:val="28"/>
          <w:szCs w:val="28"/>
        </w:rPr>
      </w:pPr>
      <w:r w:rsidRPr="007C47FF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80768" behindDoc="0" locked="0" layoutInCell="1" allowOverlap="1" wp14:anchorId="45FE6037" wp14:editId="4ABE0947">
            <wp:simplePos x="0" y="0"/>
            <wp:positionH relativeFrom="column">
              <wp:posOffset>822960</wp:posOffset>
            </wp:positionH>
            <wp:positionV relativeFrom="paragraph">
              <wp:posOffset>8255</wp:posOffset>
            </wp:positionV>
            <wp:extent cx="532130" cy="532130"/>
            <wp:effectExtent l="0" t="0" r="1270" b="1270"/>
            <wp:wrapSquare wrapText="bothSides"/>
            <wp:docPr id="18462" name="Picture 18462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7FF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7776C6D3" wp14:editId="22B68B49">
            <wp:simplePos x="0" y="0"/>
            <wp:positionH relativeFrom="column">
              <wp:posOffset>6626</wp:posOffset>
            </wp:positionH>
            <wp:positionV relativeFrom="paragraph">
              <wp:posOffset>63611</wp:posOffset>
            </wp:positionV>
            <wp:extent cx="818515" cy="612140"/>
            <wp:effectExtent l="0" t="0" r="635" b="0"/>
            <wp:wrapSquare wrapText="bothSides"/>
            <wp:docPr id="18463" name="Picture 18463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185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47FF">
        <w:rPr>
          <w:sz w:val="28"/>
          <w:szCs w:val="28"/>
        </w:rPr>
        <w:t xml:space="preserve">In </w:t>
      </w:r>
      <w:r w:rsidRPr="00FC60A3">
        <w:rPr>
          <w:b/>
          <w:sz w:val="28"/>
          <w:szCs w:val="28"/>
        </w:rPr>
        <w:t xml:space="preserve">small </w:t>
      </w:r>
      <w:r w:rsidR="00AA014A" w:rsidRPr="00FC60A3">
        <w:rPr>
          <w:b/>
          <w:sz w:val="28"/>
          <w:szCs w:val="28"/>
        </w:rPr>
        <w:t>groups brainstorm</w:t>
      </w:r>
      <w:r w:rsidR="00AA014A">
        <w:rPr>
          <w:sz w:val="28"/>
          <w:szCs w:val="28"/>
        </w:rPr>
        <w:t xml:space="preserve"> your ideas o</w:t>
      </w:r>
      <w:r w:rsidRPr="007C47FF">
        <w:rPr>
          <w:sz w:val="28"/>
          <w:szCs w:val="28"/>
        </w:rPr>
        <w:t>n the</w:t>
      </w:r>
      <w:r w:rsidR="00AA014A">
        <w:rPr>
          <w:sz w:val="28"/>
          <w:szCs w:val="28"/>
        </w:rPr>
        <w:t xml:space="preserve"> commercial</w:t>
      </w:r>
      <w:r w:rsidRPr="007C47FF">
        <w:rPr>
          <w:sz w:val="28"/>
          <w:szCs w:val="28"/>
        </w:rPr>
        <w:t xml:space="preserve"> uses of plants. For each </w:t>
      </w:r>
      <w:r w:rsidRPr="00FC60A3">
        <w:rPr>
          <w:b/>
          <w:sz w:val="28"/>
          <w:szCs w:val="28"/>
        </w:rPr>
        <w:t>use</w:t>
      </w:r>
      <w:r w:rsidRPr="007C47FF">
        <w:rPr>
          <w:sz w:val="28"/>
          <w:szCs w:val="28"/>
        </w:rPr>
        <w:t xml:space="preserve"> try to name a </w:t>
      </w:r>
      <w:r w:rsidRPr="00FC60A3">
        <w:rPr>
          <w:b/>
          <w:sz w:val="28"/>
          <w:szCs w:val="28"/>
        </w:rPr>
        <w:t>specific plant</w:t>
      </w:r>
      <w:r w:rsidRPr="007C47FF">
        <w:rPr>
          <w:sz w:val="28"/>
          <w:szCs w:val="28"/>
        </w:rPr>
        <w:t xml:space="preserve"> e.g.</w:t>
      </w:r>
      <w:r>
        <w:rPr>
          <w:sz w:val="28"/>
          <w:szCs w:val="28"/>
        </w:rPr>
        <w:t xml:space="preserve"> FOOD - potato</w:t>
      </w:r>
    </w:p>
    <w:p w:rsidR="00FC60A3" w:rsidRDefault="00FC60A3">
      <w:pPr>
        <w:spacing w:after="160" w:line="259" w:lineRule="auto"/>
        <w:rPr>
          <w:sz w:val="28"/>
          <w:szCs w:val="28"/>
        </w:rPr>
      </w:pPr>
    </w:p>
    <w:p w:rsidR="00AA014A" w:rsidRDefault="00AA014A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2816" behindDoc="0" locked="0" layoutInCell="1" allowOverlap="1" wp14:anchorId="7B03CE3B" wp14:editId="5C0BB713">
            <wp:simplePos x="0" y="0"/>
            <wp:positionH relativeFrom="column">
              <wp:posOffset>3810</wp:posOffset>
            </wp:positionH>
            <wp:positionV relativeFrom="paragraph">
              <wp:posOffset>368935</wp:posOffset>
            </wp:positionV>
            <wp:extent cx="1645920" cy="1228725"/>
            <wp:effectExtent l="0" t="0" r="0" b="9525"/>
            <wp:wrapSquare wrapText="bothSides"/>
            <wp:docPr id="96" name="Picture 96" descr="Image result for cotton clothi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tton clothi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The following pictures may help you.</w:t>
      </w:r>
    </w:p>
    <w:p w:rsidR="00AA014A" w:rsidRDefault="00AA014A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3840" behindDoc="0" locked="0" layoutInCell="1" allowOverlap="1" wp14:anchorId="2B35271B" wp14:editId="312A01E3">
            <wp:simplePos x="0" y="0"/>
            <wp:positionH relativeFrom="column">
              <wp:posOffset>-82523</wp:posOffset>
            </wp:positionH>
            <wp:positionV relativeFrom="paragraph">
              <wp:posOffset>55963</wp:posOffset>
            </wp:positionV>
            <wp:extent cx="1789430" cy="1200150"/>
            <wp:effectExtent l="0" t="0" r="1270" b="0"/>
            <wp:wrapSquare wrapText="bothSides"/>
            <wp:docPr id="97" name="Picture 97" descr="Image result for cotton clothi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tton clothi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14A" w:rsidRDefault="00FC60A3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5888" behindDoc="0" locked="0" layoutInCell="1" allowOverlap="1" wp14:anchorId="622BC348" wp14:editId="43EF8004">
            <wp:simplePos x="0" y="0"/>
            <wp:positionH relativeFrom="column">
              <wp:posOffset>742204</wp:posOffset>
            </wp:positionH>
            <wp:positionV relativeFrom="paragraph">
              <wp:posOffset>4114</wp:posOffset>
            </wp:positionV>
            <wp:extent cx="1242060" cy="826770"/>
            <wp:effectExtent l="0" t="0" r="0" b="0"/>
            <wp:wrapSquare wrapText="bothSides"/>
            <wp:docPr id="99" name="Picture 99" descr="Image result for sisal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sal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14A" w:rsidRDefault="00FC60A3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4864" behindDoc="0" locked="0" layoutInCell="1" allowOverlap="1" wp14:anchorId="5F346ABB" wp14:editId="78EF667D">
            <wp:simplePos x="0" y="0"/>
            <wp:positionH relativeFrom="column">
              <wp:posOffset>1486093</wp:posOffset>
            </wp:positionH>
            <wp:positionV relativeFrom="paragraph">
              <wp:posOffset>9221</wp:posOffset>
            </wp:positionV>
            <wp:extent cx="1303655" cy="1303655"/>
            <wp:effectExtent l="0" t="0" r="0" b="0"/>
            <wp:wrapSquare wrapText="bothSides"/>
            <wp:docPr id="98" name="Picture 98" descr="Image result for sisal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isal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14A">
        <w:rPr>
          <w:sz w:val="28"/>
          <w:szCs w:val="28"/>
        </w:rPr>
        <w:t xml:space="preserve">  </w:t>
      </w:r>
    </w:p>
    <w:p w:rsidR="00AA014A" w:rsidRDefault="00AA014A">
      <w:pPr>
        <w:spacing w:after="160" w:line="259" w:lineRule="auto"/>
        <w:rPr>
          <w:sz w:val="28"/>
          <w:szCs w:val="28"/>
        </w:rPr>
      </w:pPr>
    </w:p>
    <w:p w:rsidR="00AA014A" w:rsidRDefault="00FC60A3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7936" behindDoc="0" locked="0" layoutInCell="1" allowOverlap="1" wp14:anchorId="440EC74F" wp14:editId="0600EE81">
            <wp:simplePos x="0" y="0"/>
            <wp:positionH relativeFrom="column">
              <wp:posOffset>888034</wp:posOffset>
            </wp:positionH>
            <wp:positionV relativeFrom="paragraph">
              <wp:posOffset>58392</wp:posOffset>
            </wp:positionV>
            <wp:extent cx="1397000" cy="929640"/>
            <wp:effectExtent l="0" t="0" r="0" b="3810"/>
            <wp:wrapSquare wrapText="bothSides"/>
            <wp:docPr id="101" name="Picture 101" descr="Image result for pine trees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ine trees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14A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8960" behindDoc="0" locked="0" layoutInCell="1" allowOverlap="1" wp14:anchorId="3EE933D4" wp14:editId="137621BD">
            <wp:simplePos x="0" y="0"/>
            <wp:positionH relativeFrom="column">
              <wp:posOffset>2977736</wp:posOffset>
            </wp:positionH>
            <wp:positionV relativeFrom="paragraph">
              <wp:posOffset>436328</wp:posOffset>
            </wp:positionV>
            <wp:extent cx="1287780" cy="942975"/>
            <wp:effectExtent l="0" t="0" r="7620" b="9525"/>
            <wp:wrapSquare wrapText="bothSides"/>
            <wp:docPr id="102" name="Picture 102" descr="Image result for aspirin plant meadow sweet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spirin plant meadow sweet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14A" w:rsidRDefault="00FC60A3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9984" behindDoc="0" locked="0" layoutInCell="1" allowOverlap="1" wp14:anchorId="2633F001" wp14:editId="318B20B1">
            <wp:simplePos x="0" y="0"/>
            <wp:positionH relativeFrom="column">
              <wp:posOffset>3935039</wp:posOffset>
            </wp:positionH>
            <wp:positionV relativeFrom="paragraph">
              <wp:posOffset>535857</wp:posOffset>
            </wp:positionV>
            <wp:extent cx="1160891" cy="772612"/>
            <wp:effectExtent l="0" t="0" r="1270" b="8890"/>
            <wp:wrapSquare wrapText="bothSides"/>
            <wp:docPr id="103" name="Picture 103" descr="Image result for aspirin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spirin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1" cy="7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0" locked="0" layoutInCell="1" allowOverlap="1" wp14:anchorId="16B480D8" wp14:editId="25BF8DFA">
            <wp:simplePos x="0" y="0"/>
            <wp:positionH relativeFrom="column">
              <wp:posOffset>337130</wp:posOffset>
            </wp:positionH>
            <wp:positionV relativeFrom="paragraph">
              <wp:posOffset>420425</wp:posOffset>
            </wp:positionV>
            <wp:extent cx="1232452" cy="863624"/>
            <wp:effectExtent l="0" t="0" r="6350" b="0"/>
            <wp:wrapSquare wrapText="bothSides"/>
            <wp:docPr id="100" name="Picture 100" descr="http://nuoxoda.com/images/11%20(35)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uoxoda.com/images/11%20(35)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52" cy="8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14A" w:rsidRDefault="00AA014A">
      <w:pPr>
        <w:spacing w:after="160" w:line="259" w:lineRule="auto"/>
        <w:rPr>
          <w:sz w:val="28"/>
          <w:szCs w:val="28"/>
        </w:rPr>
      </w:pPr>
    </w:p>
    <w:p w:rsidR="00AA014A" w:rsidRDefault="00AA014A">
      <w:pPr>
        <w:spacing w:after="160" w:line="259" w:lineRule="auto"/>
        <w:rPr>
          <w:sz w:val="28"/>
          <w:szCs w:val="28"/>
        </w:rPr>
      </w:pPr>
    </w:p>
    <w:p w:rsidR="00AA014A" w:rsidRDefault="00FC60A3">
      <w:pPr>
        <w:spacing w:after="160" w:line="259" w:lineRule="auto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1008" behindDoc="0" locked="0" layoutInCell="1" allowOverlap="1" wp14:anchorId="0F13C304" wp14:editId="042D226F">
            <wp:simplePos x="0" y="0"/>
            <wp:positionH relativeFrom="column">
              <wp:posOffset>2086969</wp:posOffset>
            </wp:positionH>
            <wp:positionV relativeFrom="paragraph">
              <wp:posOffset>121755</wp:posOffset>
            </wp:positionV>
            <wp:extent cx="1433195" cy="953770"/>
            <wp:effectExtent l="0" t="0" r="0" b="0"/>
            <wp:wrapSquare wrapText="bothSides"/>
            <wp:docPr id="18453" name="Picture 18453" descr="Image result for uses of plants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ses of plants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14A">
        <w:rPr>
          <w:noProof/>
          <w:color w:val="0000FF"/>
          <w:lang w:eastAsia="en-GB"/>
        </w:rPr>
        <w:drawing>
          <wp:anchor distT="0" distB="0" distL="114300" distR="114300" simplePos="0" relativeHeight="251692032" behindDoc="0" locked="0" layoutInCell="1" allowOverlap="1" wp14:anchorId="0ED19D5B" wp14:editId="1A8E5A97">
            <wp:simplePos x="0" y="0"/>
            <wp:positionH relativeFrom="column">
              <wp:posOffset>3462379</wp:posOffset>
            </wp:positionH>
            <wp:positionV relativeFrom="paragraph">
              <wp:posOffset>118690</wp:posOffset>
            </wp:positionV>
            <wp:extent cx="1563370" cy="912495"/>
            <wp:effectExtent l="0" t="0" r="0" b="1905"/>
            <wp:wrapSquare wrapText="bothSides"/>
            <wp:docPr id="104" name="irc_mi" descr="http://a1128.g.akamai.net/7/1128/497/0001/origin-d5.scene7.com/is/image/ProvideCommerce/tulips-glossary_11060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1128.g.akamai.net/7/1128/497/0001/origin-d5.scene7.com/is/image/ProvideCommerce/tulips-glossary_110603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14A" w:rsidRDefault="00AA014A">
      <w:pPr>
        <w:spacing w:after="160" w:line="259" w:lineRule="auto"/>
        <w:rPr>
          <w:sz w:val="28"/>
          <w:szCs w:val="28"/>
        </w:rPr>
      </w:pPr>
    </w:p>
    <w:p w:rsidR="00AA014A" w:rsidRDefault="00AA014A">
      <w:pPr>
        <w:spacing w:after="160" w:line="259" w:lineRule="auto"/>
        <w:rPr>
          <w:sz w:val="28"/>
          <w:szCs w:val="28"/>
        </w:rPr>
      </w:pPr>
    </w:p>
    <w:p w:rsidR="00FD1901" w:rsidRDefault="0064393C" w:rsidP="00FD1901">
      <w:pPr>
        <w:spacing w:after="160" w:line="259" w:lineRule="auto"/>
        <w:jc w:val="right"/>
        <w:rPr>
          <w:sz w:val="28"/>
          <w:szCs w:val="28"/>
        </w:rPr>
      </w:pPr>
      <w:r>
        <w:rPr>
          <w:sz w:val="28"/>
          <w:szCs w:val="28"/>
        </w:rPr>
        <w:t>H</w:t>
      </w:r>
      <w:r w:rsidR="00FD1901">
        <w:rPr>
          <w:sz w:val="28"/>
          <w:szCs w:val="28"/>
        </w:rPr>
        <w:t xml:space="preserve">elp sheets </w:t>
      </w:r>
      <w:r>
        <w:rPr>
          <w:sz w:val="28"/>
          <w:szCs w:val="28"/>
        </w:rPr>
        <w:t xml:space="preserve">are </w:t>
      </w:r>
      <w:bookmarkStart w:id="0" w:name="_GoBack"/>
      <w:bookmarkEnd w:id="0"/>
      <w:r>
        <w:rPr>
          <w:sz w:val="28"/>
          <w:szCs w:val="28"/>
        </w:rPr>
        <w:t xml:space="preserve">available </w:t>
      </w:r>
      <w:r w:rsidR="00FD1901">
        <w:rPr>
          <w:sz w:val="28"/>
          <w:szCs w:val="28"/>
        </w:rPr>
        <w:t>if you need more ideas.</w:t>
      </w:r>
    </w:p>
    <w:p w:rsidR="007C47FF" w:rsidRDefault="007C47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Share your ideas with the class and </w:t>
      </w:r>
      <w:r w:rsidR="00FC60A3">
        <w:rPr>
          <w:sz w:val="28"/>
          <w:szCs w:val="28"/>
        </w:rPr>
        <w:t xml:space="preserve">then </w:t>
      </w:r>
      <w:r>
        <w:rPr>
          <w:sz w:val="28"/>
          <w:szCs w:val="28"/>
        </w:rPr>
        <w:t>summarise the information in a table.</w:t>
      </w:r>
    </w:p>
    <w:tbl>
      <w:tblPr>
        <w:tblStyle w:val="TableGrid"/>
        <w:tblW w:w="0" w:type="auto"/>
        <w:tblInd w:w="2448" w:type="dxa"/>
        <w:tblLook w:val="04A0" w:firstRow="1" w:lastRow="0" w:firstColumn="1" w:lastColumn="0" w:noHBand="0" w:noVBand="1"/>
      </w:tblPr>
      <w:tblGrid>
        <w:gridCol w:w="3510"/>
        <w:gridCol w:w="3240"/>
      </w:tblGrid>
      <w:tr w:rsidR="00FC60A3" w:rsidTr="00FC60A3">
        <w:tc>
          <w:tcPr>
            <w:tcW w:w="3510" w:type="dxa"/>
            <w:tcBorders>
              <w:bottom w:val="single" w:sz="4" w:space="0" w:color="auto"/>
            </w:tcBorders>
          </w:tcPr>
          <w:p w:rsidR="00FC60A3" w:rsidRDefault="00FC60A3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commercial use of plants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C60A3" w:rsidRDefault="00FC60A3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plant example(s)</w:t>
            </w:r>
          </w:p>
        </w:tc>
      </w:tr>
      <w:tr w:rsidR="00FC60A3" w:rsidTr="00FC60A3">
        <w:tc>
          <w:tcPr>
            <w:tcW w:w="3510" w:type="dxa"/>
            <w:tcBorders>
              <w:bottom w:val="nil"/>
            </w:tcBorders>
          </w:tcPr>
          <w:p w:rsidR="00FC60A3" w:rsidRDefault="00FC60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FC60A3" w:rsidRDefault="00FC60A3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7C47FF" w:rsidRDefault="007C47FF">
      <w:pPr>
        <w:spacing w:after="160" w:line="259" w:lineRule="auto"/>
        <w:rPr>
          <w:sz w:val="28"/>
          <w:szCs w:val="28"/>
        </w:rPr>
      </w:pPr>
    </w:p>
    <w:p w:rsidR="007C47FF" w:rsidRDefault="007C47FF">
      <w:pPr>
        <w:spacing w:after="160" w:line="259" w:lineRule="auto"/>
        <w:rPr>
          <w:sz w:val="28"/>
          <w:szCs w:val="28"/>
        </w:rPr>
      </w:pPr>
    </w:p>
    <w:p w:rsidR="00895CC5" w:rsidRPr="00C34288" w:rsidRDefault="00895CC5" w:rsidP="00895CC5">
      <w:pPr>
        <w:spacing w:after="160" w:line="259" w:lineRule="auto"/>
        <w:jc w:val="center"/>
        <w:rPr>
          <w:b/>
          <w:sz w:val="28"/>
          <w:szCs w:val="28"/>
          <w:u w:val="single"/>
        </w:rPr>
      </w:pPr>
      <w:r w:rsidRPr="00C34288">
        <w:rPr>
          <w:b/>
          <w:sz w:val="28"/>
          <w:szCs w:val="28"/>
          <w:u w:val="single"/>
        </w:rPr>
        <w:t>TIME TO DO SOME REVISION….</w:t>
      </w:r>
    </w:p>
    <w:p w:rsidR="00895CC5" w:rsidRDefault="00895CC5" w:rsidP="00895CC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C34288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22602E38" wp14:editId="5ED9D696">
            <wp:simplePos x="0" y="0"/>
            <wp:positionH relativeFrom="column">
              <wp:posOffset>5615940</wp:posOffset>
            </wp:positionH>
            <wp:positionV relativeFrom="paragraph">
              <wp:posOffset>238125</wp:posOffset>
            </wp:positionV>
            <wp:extent cx="477520" cy="477520"/>
            <wp:effectExtent l="0" t="0" r="0" b="0"/>
            <wp:wrapSquare wrapText="bothSides"/>
            <wp:docPr id="18438" name="Picture 18438" descr="http://t0.gstatic.com/images?q=tbn:ANd9GcSEJQC-fTl4I39s-Swj4RPE9ARoXZKO_JfYdReCz-HRwG8qH6MRfWaKjcw:png-1.findicons.com/files/icons/129/soft_scraps/64/highlighter_yellow_0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SEJQC-fTl4I39s-Swj4RPE9ARoXZKO_JfYdReCz-HRwG8qH6MRfWaKjcw:png-1.findicons.com/files/icons/129/soft_scraps/64/highlighter_yellow_0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Update you glossar</w:t>
      </w:r>
      <w:r w:rsidRPr="00C34288">
        <w:rPr>
          <w:sz w:val="28"/>
          <w:szCs w:val="28"/>
        </w:rPr>
        <w:t xml:space="preserve">y </w:t>
      </w:r>
    </w:p>
    <w:p w:rsidR="00895CC5" w:rsidRPr="00C34288" w:rsidRDefault="00895CC5" w:rsidP="00895CC5">
      <w:pPr>
        <w:pStyle w:val="ListParagraph"/>
        <w:rPr>
          <w:sz w:val="28"/>
          <w:szCs w:val="28"/>
        </w:rPr>
      </w:pPr>
    </w:p>
    <w:p w:rsidR="00895CC5" w:rsidRDefault="00895CC5" w:rsidP="00895CC5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H</w:t>
      </w:r>
      <w:r w:rsidRPr="00C34288">
        <w:rPr>
          <w:sz w:val="28"/>
          <w:szCs w:val="28"/>
        </w:rPr>
        <w:t>ighlight the key words in your Learning Outcome Checklist.</w:t>
      </w:r>
    </w:p>
    <w:p w:rsidR="00895CC5" w:rsidRDefault="00895CC5" w:rsidP="00895CC5">
      <w:pPr>
        <w:pStyle w:val="ListParagraph"/>
        <w:rPr>
          <w:sz w:val="28"/>
          <w:szCs w:val="28"/>
        </w:rPr>
      </w:pPr>
    </w:p>
    <w:p w:rsidR="00895CC5" w:rsidRPr="00C34288" w:rsidRDefault="00895CC5" w:rsidP="00895CC5">
      <w:pPr>
        <w:pStyle w:val="ListParagraph"/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 wp14:anchorId="5730F86D" wp14:editId="0CB74352">
            <wp:simplePos x="0" y="0"/>
            <wp:positionH relativeFrom="column">
              <wp:posOffset>4782185</wp:posOffset>
            </wp:positionH>
            <wp:positionV relativeFrom="paragraph">
              <wp:posOffset>185420</wp:posOffset>
            </wp:positionV>
            <wp:extent cx="408305" cy="527685"/>
            <wp:effectExtent l="0" t="0" r="0" b="5715"/>
            <wp:wrapSquare wrapText="bothSides"/>
            <wp:docPr id="18439" name="irc_mi" descr="http://ecx.images-amazon.com/images/I/51EX9QVJMPL._SX258_BO1,204,203,200_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EX9QVJMPL._SX258_BO1,204,203,200_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CC5" w:rsidRDefault="00895CC5" w:rsidP="00895CC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C34288">
        <w:rPr>
          <w:sz w:val="28"/>
          <w:szCs w:val="28"/>
        </w:rPr>
        <w:t xml:space="preserve">Use the Standard Grade Biology Text Book </w:t>
      </w:r>
    </w:p>
    <w:p w:rsidR="00895CC5" w:rsidRDefault="00895CC5" w:rsidP="00895CC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[Third Edition</w:t>
      </w:r>
      <w:r w:rsidRPr="00C34288">
        <w:rPr>
          <w:sz w:val="28"/>
          <w:szCs w:val="28"/>
        </w:rPr>
        <w:t xml:space="preserve"> pages </w:t>
      </w:r>
      <w:r>
        <w:rPr>
          <w:sz w:val="28"/>
          <w:szCs w:val="28"/>
        </w:rPr>
        <w:t>101-108]</w:t>
      </w:r>
      <w:r w:rsidRPr="00C34288">
        <w:rPr>
          <w:noProof/>
          <w:color w:val="0000FF"/>
          <w:lang w:eastAsia="en-GB"/>
        </w:rPr>
        <w:t xml:space="preserve"> </w:t>
      </w:r>
    </w:p>
    <w:p w:rsidR="00895CC5" w:rsidRPr="00C34288" w:rsidRDefault="00895CC5" w:rsidP="00895CC5">
      <w:pPr>
        <w:pStyle w:val="ListParagraph"/>
        <w:rPr>
          <w:sz w:val="28"/>
          <w:szCs w:val="28"/>
        </w:rPr>
      </w:pPr>
    </w:p>
    <w:p w:rsidR="0048355F" w:rsidRDefault="00895CC5" w:rsidP="0048355F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0" locked="0" layoutInCell="1" allowOverlap="1" wp14:anchorId="6D9E4C78" wp14:editId="6CE893D3">
            <wp:simplePos x="0" y="0"/>
            <wp:positionH relativeFrom="column">
              <wp:posOffset>5871845</wp:posOffset>
            </wp:positionH>
            <wp:positionV relativeFrom="paragraph">
              <wp:posOffset>47625</wp:posOffset>
            </wp:positionV>
            <wp:extent cx="405130" cy="405130"/>
            <wp:effectExtent l="0" t="0" r="0" b="0"/>
            <wp:wrapSquare wrapText="bothSides"/>
            <wp:docPr id="106" name="Picture 106" descr="http://www.gbt.literaryconnections.co.uk/big_tick.pn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bt.literaryconnections.co.uk/big_tick.pn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288">
        <w:rPr>
          <w:sz w:val="28"/>
          <w:szCs w:val="28"/>
          <w:u w:val="single"/>
        </w:rPr>
        <w:t>Test Question Practice Booklet</w:t>
      </w:r>
      <w:r w:rsidRPr="00C34288">
        <w:rPr>
          <w:sz w:val="28"/>
          <w:szCs w:val="28"/>
        </w:rPr>
        <w:t xml:space="preserve"> available.</w:t>
      </w:r>
      <w:r>
        <w:rPr>
          <w:sz w:val="28"/>
          <w:szCs w:val="28"/>
        </w:rPr>
        <w:t xml:space="preserve"> Remember to mark your answers and follow up any errors with extra revision.</w:t>
      </w:r>
    </w:p>
    <w:p w:rsidR="0048355F" w:rsidRDefault="0048355F" w:rsidP="0048355F">
      <w:pPr>
        <w:pStyle w:val="ListParagraph"/>
        <w:rPr>
          <w:sz w:val="28"/>
          <w:szCs w:val="28"/>
        </w:rPr>
      </w:pPr>
    </w:p>
    <w:p w:rsidR="0048355F" w:rsidRDefault="0048355F" w:rsidP="0048355F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Photosynthesis MINDMAP</w:t>
      </w:r>
    </w:p>
    <w:p w:rsidR="0048355F" w:rsidRDefault="0048355F" w:rsidP="0048355F">
      <w:pPr>
        <w:pStyle w:val="ListParagraph"/>
        <w:rPr>
          <w:sz w:val="28"/>
          <w:szCs w:val="28"/>
        </w:rPr>
      </w:pPr>
    </w:p>
    <w:p w:rsidR="0048355F" w:rsidRPr="0048355F" w:rsidRDefault="0048355F" w:rsidP="0048355F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Leaf Structure – What’s Missing? </w:t>
      </w:r>
      <w:r w:rsidR="005007CB">
        <w:rPr>
          <w:sz w:val="28"/>
          <w:szCs w:val="28"/>
        </w:rPr>
        <w:t>PowerPoint</w:t>
      </w:r>
    </w:p>
    <w:p w:rsidR="00895CC5" w:rsidRPr="00C34288" w:rsidRDefault="00895CC5" w:rsidP="00895CC5">
      <w:pPr>
        <w:pStyle w:val="ListParagraph"/>
        <w:rPr>
          <w:sz w:val="28"/>
          <w:szCs w:val="28"/>
        </w:rPr>
      </w:pPr>
    </w:p>
    <w:p w:rsidR="00895CC5" w:rsidRPr="00C34288" w:rsidRDefault="00895CC5" w:rsidP="00895CC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C34288">
        <w:rPr>
          <w:sz w:val="28"/>
          <w:szCs w:val="28"/>
        </w:rPr>
        <w:t xml:space="preserve">Use a variety of </w:t>
      </w:r>
      <w:r w:rsidRPr="00C34288">
        <w:rPr>
          <w:b/>
          <w:sz w:val="28"/>
          <w:szCs w:val="28"/>
        </w:rPr>
        <w:t>study techniques</w:t>
      </w:r>
      <w:r w:rsidRPr="00C34288">
        <w:rPr>
          <w:sz w:val="28"/>
          <w:szCs w:val="28"/>
        </w:rPr>
        <w:t xml:space="preserve"> to revise for the test e.g.</w:t>
      </w:r>
    </w:p>
    <w:p w:rsidR="00895CC5" w:rsidRPr="00C34288" w:rsidRDefault="00895CC5" w:rsidP="00895CC5">
      <w:pPr>
        <w:pStyle w:val="ListParagraph"/>
        <w:numPr>
          <w:ilvl w:val="1"/>
          <w:numId w:val="15"/>
        </w:numPr>
        <w:rPr>
          <w:sz w:val="28"/>
          <w:szCs w:val="28"/>
        </w:rPr>
      </w:pPr>
      <w:r w:rsidRPr="00C34288">
        <w:rPr>
          <w:sz w:val="28"/>
          <w:szCs w:val="28"/>
        </w:rPr>
        <w:t xml:space="preserve">Flashcards – look on </w:t>
      </w:r>
      <w:r w:rsidRPr="00C34288">
        <w:rPr>
          <w:sz w:val="28"/>
          <w:szCs w:val="28"/>
          <w:u w:val="single"/>
        </w:rPr>
        <w:t>http://www.hns.org.uk/bio/</w:t>
      </w:r>
      <w:r w:rsidRPr="00C34288">
        <w:rPr>
          <w:sz w:val="28"/>
          <w:szCs w:val="28"/>
        </w:rPr>
        <w:t xml:space="preserve"> </w:t>
      </w:r>
    </w:p>
    <w:p w:rsidR="00895CC5" w:rsidRPr="00C34288" w:rsidRDefault="00895CC5" w:rsidP="00895CC5">
      <w:pPr>
        <w:pStyle w:val="ListParagraph"/>
        <w:numPr>
          <w:ilvl w:val="1"/>
          <w:numId w:val="15"/>
        </w:numPr>
        <w:rPr>
          <w:sz w:val="28"/>
          <w:szCs w:val="28"/>
        </w:rPr>
      </w:pPr>
      <w:r w:rsidRPr="00C34288">
        <w:rPr>
          <w:sz w:val="28"/>
          <w:szCs w:val="28"/>
        </w:rPr>
        <w:t>Get someone at home to test you on the learning outcomes.</w:t>
      </w:r>
    </w:p>
    <w:p w:rsidR="00895CC5" w:rsidRDefault="00895CC5" w:rsidP="00E447E0">
      <w:pPr>
        <w:spacing w:after="160" w:line="259" w:lineRule="auto"/>
      </w:pPr>
    </w:p>
    <w:sectPr w:rsidR="00895CC5" w:rsidSect="00D828B6">
      <w:footerReference w:type="default" r:id="rId95"/>
      <w:pgSz w:w="11906" w:h="16838"/>
      <w:pgMar w:top="720" w:right="720" w:bottom="720" w:left="720" w:header="0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8B6" w:rsidRDefault="00D828B6" w:rsidP="00D828B6">
      <w:r>
        <w:separator/>
      </w:r>
    </w:p>
  </w:endnote>
  <w:endnote w:type="continuationSeparator" w:id="0">
    <w:p w:rsidR="00D828B6" w:rsidRDefault="00D828B6" w:rsidP="00D8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Times New Roman"/>
    <w:charset w:val="00"/>
    <w:family w:val="auto"/>
    <w:pitch w:val="default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4964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28B6" w:rsidRDefault="00D828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93C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828B6" w:rsidRDefault="00D828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8B6" w:rsidRDefault="00D828B6" w:rsidP="00D828B6">
      <w:r>
        <w:separator/>
      </w:r>
    </w:p>
  </w:footnote>
  <w:footnote w:type="continuationSeparator" w:id="0">
    <w:p w:rsidR="00D828B6" w:rsidRDefault="00D828B6" w:rsidP="00D82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3EF"/>
    <w:multiLevelType w:val="hybridMultilevel"/>
    <w:tmpl w:val="F51A6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5283C"/>
    <w:multiLevelType w:val="hybridMultilevel"/>
    <w:tmpl w:val="8884A88C"/>
    <w:lvl w:ilvl="0" w:tplc="9D3A3612">
      <w:start w:val="1"/>
      <w:numFmt w:val="lowerLetter"/>
      <w:lvlText w:val="%1."/>
      <w:lvlJc w:val="left"/>
      <w:pPr>
        <w:ind w:left="99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48458C9"/>
    <w:multiLevelType w:val="hybridMultilevel"/>
    <w:tmpl w:val="9B4E9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44F40"/>
    <w:multiLevelType w:val="hybridMultilevel"/>
    <w:tmpl w:val="FE72DE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25922"/>
    <w:multiLevelType w:val="hybridMultilevel"/>
    <w:tmpl w:val="5CF6CC28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157E3B4B"/>
    <w:multiLevelType w:val="multilevel"/>
    <w:tmpl w:val="F27C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AE70B5"/>
    <w:multiLevelType w:val="hybridMultilevel"/>
    <w:tmpl w:val="20AE3B5C"/>
    <w:lvl w:ilvl="0" w:tplc="0809000F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D3BF5"/>
    <w:multiLevelType w:val="hybridMultilevel"/>
    <w:tmpl w:val="C696EA6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38960AC9"/>
    <w:multiLevelType w:val="hybridMultilevel"/>
    <w:tmpl w:val="51FCC81E"/>
    <w:lvl w:ilvl="0" w:tplc="6CCC55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94020D"/>
    <w:multiLevelType w:val="hybridMultilevel"/>
    <w:tmpl w:val="D788F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E1A69"/>
    <w:multiLevelType w:val="multilevel"/>
    <w:tmpl w:val="D63A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BF34CB"/>
    <w:multiLevelType w:val="hybridMultilevel"/>
    <w:tmpl w:val="404AB43E"/>
    <w:lvl w:ilvl="0" w:tplc="66040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B87582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A11E6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E2D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362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D68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24B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F6BD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A21E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9B72D2"/>
    <w:multiLevelType w:val="hybridMultilevel"/>
    <w:tmpl w:val="6F602D42"/>
    <w:lvl w:ilvl="0" w:tplc="2EBAEB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8A6E37"/>
    <w:multiLevelType w:val="hybridMultilevel"/>
    <w:tmpl w:val="25CA0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56276"/>
    <w:multiLevelType w:val="hybridMultilevel"/>
    <w:tmpl w:val="446C6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FD24C0"/>
    <w:multiLevelType w:val="hybridMultilevel"/>
    <w:tmpl w:val="31F4ED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6"/>
  </w:num>
  <w:num w:numId="5">
    <w:abstractNumId w:val="13"/>
  </w:num>
  <w:num w:numId="6">
    <w:abstractNumId w:val="11"/>
  </w:num>
  <w:num w:numId="7">
    <w:abstractNumId w:val="2"/>
  </w:num>
  <w:num w:numId="8">
    <w:abstractNumId w:val="5"/>
  </w:num>
  <w:num w:numId="9">
    <w:abstractNumId w:val="7"/>
  </w:num>
  <w:num w:numId="10">
    <w:abstractNumId w:val="10"/>
  </w:num>
  <w:num w:numId="11">
    <w:abstractNumId w:val="14"/>
  </w:num>
  <w:num w:numId="12">
    <w:abstractNumId w:val="1"/>
  </w:num>
  <w:num w:numId="13">
    <w:abstractNumId w:val="0"/>
  </w:num>
  <w:num w:numId="14">
    <w:abstractNumId w:val="8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C0"/>
    <w:rsid w:val="000122A5"/>
    <w:rsid w:val="00013DA1"/>
    <w:rsid w:val="00021577"/>
    <w:rsid w:val="000359DD"/>
    <w:rsid w:val="00036C3E"/>
    <w:rsid w:val="00064DDF"/>
    <w:rsid w:val="000836C5"/>
    <w:rsid w:val="00135033"/>
    <w:rsid w:val="0018705D"/>
    <w:rsid w:val="001B0A6B"/>
    <w:rsid w:val="001B1BA3"/>
    <w:rsid w:val="001D2FDC"/>
    <w:rsid w:val="001F28FA"/>
    <w:rsid w:val="00244EB1"/>
    <w:rsid w:val="002505F2"/>
    <w:rsid w:val="00273F57"/>
    <w:rsid w:val="0027515F"/>
    <w:rsid w:val="00276C04"/>
    <w:rsid w:val="002B1223"/>
    <w:rsid w:val="002E20EE"/>
    <w:rsid w:val="002E3209"/>
    <w:rsid w:val="003602B3"/>
    <w:rsid w:val="00382A96"/>
    <w:rsid w:val="0038517A"/>
    <w:rsid w:val="003A4C2F"/>
    <w:rsid w:val="003C7B80"/>
    <w:rsid w:val="003D37E3"/>
    <w:rsid w:val="004131EC"/>
    <w:rsid w:val="004256F8"/>
    <w:rsid w:val="00462673"/>
    <w:rsid w:val="00463D77"/>
    <w:rsid w:val="00471D2C"/>
    <w:rsid w:val="0048355F"/>
    <w:rsid w:val="004878CD"/>
    <w:rsid w:val="004D702C"/>
    <w:rsid w:val="004E756C"/>
    <w:rsid w:val="005007CB"/>
    <w:rsid w:val="005336BE"/>
    <w:rsid w:val="00567E7A"/>
    <w:rsid w:val="005C7EBE"/>
    <w:rsid w:val="005E4E16"/>
    <w:rsid w:val="0062572F"/>
    <w:rsid w:val="00626366"/>
    <w:rsid w:val="00632BC5"/>
    <w:rsid w:val="00637CFB"/>
    <w:rsid w:val="0064393C"/>
    <w:rsid w:val="006452E7"/>
    <w:rsid w:val="0068372C"/>
    <w:rsid w:val="006A69D3"/>
    <w:rsid w:val="006D0898"/>
    <w:rsid w:val="006D68A6"/>
    <w:rsid w:val="00753E6C"/>
    <w:rsid w:val="007617E2"/>
    <w:rsid w:val="007A5CEB"/>
    <w:rsid w:val="007C47FF"/>
    <w:rsid w:val="007E5335"/>
    <w:rsid w:val="00835CF1"/>
    <w:rsid w:val="008722BF"/>
    <w:rsid w:val="00895CC5"/>
    <w:rsid w:val="008D0A47"/>
    <w:rsid w:val="008E1EBC"/>
    <w:rsid w:val="00925DB1"/>
    <w:rsid w:val="00984030"/>
    <w:rsid w:val="0098652E"/>
    <w:rsid w:val="009A73BD"/>
    <w:rsid w:val="009C00FC"/>
    <w:rsid w:val="009E01C9"/>
    <w:rsid w:val="009E12C6"/>
    <w:rsid w:val="009E672D"/>
    <w:rsid w:val="009F59A3"/>
    <w:rsid w:val="009F654B"/>
    <w:rsid w:val="00A33A4C"/>
    <w:rsid w:val="00A56C79"/>
    <w:rsid w:val="00A90557"/>
    <w:rsid w:val="00AA014A"/>
    <w:rsid w:val="00B0351E"/>
    <w:rsid w:val="00B25458"/>
    <w:rsid w:val="00B43AC7"/>
    <w:rsid w:val="00B61DBC"/>
    <w:rsid w:val="00B74893"/>
    <w:rsid w:val="00BF376A"/>
    <w:rsid w:val="00C5020B"/>
    <w:rsid w:val="00C75C8B"/>
    <w:rsid w:val="00C77832"/>
    <w:rsid w:val="00D076C0"/>
    <w:rsid w:val="00D46EFA"/>
    <w:rsid w:val="00D531D8"/>
    <w:rsid w:val="00D7665E"/>
    <w:rsid w:val="00D777E7"/>
    <w:rsid w:val="00D828B6"/>
    <w:rsid w:val="00D83F05"/>
    <w:rsid w:val="00E10FEB"/>
    <w:rsid w:val="00E13D44"/>
    <w:rsid w:val="00E41F0D"/>
    <w:rsid w:val="00E42194"/>
    <w:rsid w:val="00E447E0"/>
    <w:rsid w:val="00E47FA1"/>
    <w:rsid w:val="00E5441E"/>
    <w:rsid w:val="00F25776"/>
    <w:rsid w:val="00F60C0D"/>
    <w:rsid w:val="00F8090D"/>
    <w:rsid w:val="00FC60A3"/>
    <w:rsid w:val="00FD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6C0"/>
    <w:pPr>
      <w:spacing w:after="0" w:line="240" w:lineRule="auto"/>
    </w:pPr>
    <w:rPr>
      <w:rFonts w:ascii="Comic Sans MS" w:hAnsi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76C0"/>
    <w:pPr>
      <w:spacing w:after="0" w:line="240" w:lineRule="auto"/>
    </w:pPr>
    <w:rPr>
      <w:rFonts w:ascii="Comic Sans MS" w:hAnsi="Comic Sans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076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28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8B6"/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unhideWhenUsed/>
    <w:rsid w:val="00D828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8B6"/>
    <w:rPr>
      <w:rFonts w:ascii="Comic Sans MS" w:hAnsi="Comic Sans MS"/>
    </w:rPr>
  </w:style>
  <w:style w:type="character" w:styleId="FollowedHyperlink">
    <w:name w:val="FollowedHyperlink"/>
    <w:basedOn w:val="DefaultParagraphFont"/>
    <w:uiPriority w:val="99"/>
    <w:semiHidden/>
    <w:unhideWhenUsed/>
    <w:rsid w:val="00013DA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E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122A5"/>
    <w:rPr>
      <w:b/>
      <w:bCs/>
      <w:i w:val="0"/>
      <w:iCs w:val="0"/>
    </w:rPr>
  </w:style>
  <w:style w:type="character" w:customStyle="1" w:styleId="st1">
    <w:name w:val="st1"/>
    <w:basedOn w:val="DefaultParagraphFont"/>
    <w:rsid w:val="000122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6C0"/>
    <w:pPr>
      <w:spacing w:after="0" w:line="240" w:lineRule="auto"/>
    </w:pPr>
    <w:rPr>
      <w:rFonts w:ascii="Comic Sans MS" w:hAnsi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76C0"/>
    <w:pPr>
      <w:spacing w:after="0" w:line="240" w:lineRule="auto"/>
    </w:pPr>
    <w:rPr>
      <w:rFonts w:ascii="Comic Sans MS" w:hAnsi="Comic Sans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076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28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8B6"/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unhideWhenUsed/>
    <w:rsid w:val="00D828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8B6"/>
    <w:rPr>
      <w:rFonts w:ascii="Comic Sans MS" w:hAnsi="Comic Sans MS"/>
    </w:rPr>
  </w:style>
  <w:style w:type="character" w:styleId="FollowedHyperlink">
    <w:name w:val="FollowedHyperlink"/>
    <w:basedOn w:val="DefaultParagraphFont"/>
    <w:uiPriority w:val="99"/>
    <w:semiHidden/>
    <w:unhideWhenUsed/>
    <w:rsid w:val="00013DA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E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122A5"/>
    <w:rPr>
      <w:b/>
      <w:bCs/>
      <w:i w:val="0"/>
      <w:iCs w:val="0"/>
    </w:rPr>
  </w:style>
  <w:style w:type="character" w:customStyle="1" w:styleId="st1">
    <w:name w:val="st1"/>
    <w:basedOn w:val="DefaultParagraphFont"/>
    <w:rsid w:val="00012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462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7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82721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1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4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2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9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4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000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02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18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5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194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4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08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51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7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8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25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7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0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6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05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36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60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898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59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99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628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591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003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238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991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772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903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740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673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42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4585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39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9614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211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www.clipartpanda.com/clipart_images/vector-chemical-test-tubes-34003632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://www.google.com/url?sa=i&amp;rct=j&amp;q=&amp;esrc=s&amp;source=images&amp;cd=&amp;cad=rja&amp;uact=8&amp;ved=0ahUKEwiA46KXg-TKAhWBHg8KHbo1CVMQjRwIBw&amp;url=http://www.penandpaper.co.in/p/3872/stabilo-whiteboard-marker&amp;bvm=bv.113370389,d.ZWU&amp;psig=AFQjCNFYymLzdVFhYl6TD7k3XC1vlLwVGA&amp;ust=1454878542276867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image" Target="media/image34.gif"/><Relationship Id="rId68" Type="http://schemas.openxmlformats.org/officeDocument/2006/relationships/hyperlink" Target="https://www.google.com/imgres?imgurl=http://sunriseterracecc.com/wp-content/uploads/2015/05/sombrero.jpg&amp;imgrefurl=http://sunriseterracecc.com/join-us-for-national-nursing-home-week/&amp;h=280&amp;w=550&amp;tbnid=6--PTGMMxx3BsM:&amp;docid=l_EQxET6nqBcbM&amp;ei=ZYXMVrTDOsT0O7GrvMAM&amp;tbm=isch&amp;ved=0ahUKEwj0ifzzo47LAhVE-g4KHbEVD8gQMwiOAShUMFQ" TargetMode="External"/><Relationship Id="rId76" Type="http://schemas.openxmlformats.org/officeDocument/2006/relationships/image" Target="media/image41.jpeg"/><Relationship Id="rId84" Type="http://schemas.openxmlformats.org/officeDocument/2006/relationships/image" Target="media/image45.jpeg"/><Relationship Id="rId89" Type="http://schemas.openxmlformats.org/officeDocument/2006/relationships/hyperlink" Target="http://www.google.com/url?sa=i&amp;rct=j&amp;q=&amp;esrc=s&amp;source=images&amp;cd=&amp;cad=rja&amp;uact=8&amp;ved=0ahUKEwi8ovCQ-p_LAhXBORQKHQ7XAB8QjRwIBw&amp;url=http://www.proflowers.com/blog/how-do-tulips-disperse-their-seeds&amp;psig=AFQjCNEbHO8_N1RIaPF-7GLWrKcTW8lT1g&amp;ust=1456937713440877" TargetMode="External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www.google.com/imgres?imgurl=http://assets.inhabitat.com/files/hmorganic_springwomens1.jpg&amp;imgrefurl=http://inhabitat.com/sustainable-style-hm-spring-09-organic-collection/&amp;h=400&amp;w=537&amp;tbnid=IxJD9UpnS9BgUM:&amp;docid=GzrvriMzEvnEXM&amp;ei=4cXVVszON8b7UKSxnrgE&amp;tbm=isch&amp;ved=0ahUKEwiMw8nV9p_LAhXGPRQKHaSYB0cQMwiAAShGMEY" TargetMode="External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hyperlink" Target="http://www.google.co.uk/url?q=http://illustrationstock.net/palm-tree/&amp;sa=U&amp;ei=2eIwVZmXE8vhaqiogPAF&amp;ved=0CB4Q9QEwAw&amp;usg=AFQjCNErBTtGpfJtj4q2T5H9rvC3wTMQdQ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www.twigonglow.com/experiment/photosynthesis-and-starch-4171/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google.com/url?sa=i&amp;rct=j&amp;q=&amp;esrc=s&amp;source=images&amp;cd=&amp;cad=rja&amp;uact=8&amp;ved=0ahUKEwiPxJKsguTKAhXELg8KHXl3DMQQjRwIBw&amp;url=http://www.clipartbest.com/dice-pictures&amp;psig=AFQjCNG5ke2ySak1sUxBUsiwa-_e2yv01Q&amp;ust=1454878308187318" TargetMode="External"/><Relationship Id="rId45" Type="http://schemas.openxmlformats.org/officeDocument/2006/relationships/image" Target="media/image23.png"/><Relationship Id="rId53" Type="http://schemas.openxmlformats.org/officeDocument/2006/relationships/hyperlink" Target="http://www.twigonglow.com/film/parts-of-the-plant-leaves-1181/" TargetMode="External"/><Relationship Id="rId58" Type="http://schemas.openxmlformats.org/officeDocument/2006/relationships/image" Target="media/image31.jpeg"/><Relationship Id="rId66" Type="http://schemas.openxmlformats.org/officeDocument/2006/relationships/hyperlink" Target="https://www.google.com/url?sa=i&amp;rct=j&amp;q=&amp;esrc=s&amp;source=images&amp;cd=&amp;cad=rja&amp;uact=8&amp;ved=0ahUKEwj639HFkYfLAhWBuhQKHVxfDmMQjRwIBw&amp;url=https://www.pinterest.com/pin/397020523376553861/&amp;psig=AFQjCNGnbdHxRg7kEj5HJVTlIbHOk7EC9Q&amp;ust=1456084956910589" TargetMode="External"/><Relationship Id="rId74" Type="http://schemas.openxmlformats.org/officeDocument/2006/relationships/image" Target="media/image40.jpeg"/><Relationship Id="rId79" Type="http://schemas.openxmlformats.org/officeDocument/2006/relationships/hyperlink" Target="https://www.google.com/imgres?imgurl=http://previews.123rf.com/images/Serg_v/Serg_v1509/Serg_v150900055/45244918-Beautiful-pine-trees-on-background-high-mountains-Stock-Photo-forest-tree-pine.jpg&amp;imgrefurl=http://www.123rf.com/stock-photo/pine_trees.html&amp;h=867&amp;w=1300&amp;tbnid=IErz2Au_CVLQfM:&amp;docid=NLnE7TbVBLrDOM&amp;ei=XMfVVty8DsGqUrDxt1A&amp;tbm=isch&amp;ved=0ahUKEwjc2vyJ-J_LAhVBlRQKHbD4DQoQMwh8KEIwQg" TargetMode="External"/><Relationship Id="rId87" Type="http://schemas.openxmlformats.org/officeDocument/2006/relationships/hyperlink" Target="https://www.google.com/imgres?imgurl=http://thenaturalweddingcompany.co.uk/blog/wp-content/uploads/2012/02/living_wedding_centerpieces10.jpg&amp;imgrefurl=http://www.greenbrideguide.com/content/creative-uses-living-plants&amp;h=348&amp;w=522&amp;tbnid=vMsZ9r9FkeiKkM:&amp;docid=ZL4fXNP2tIMdlM&amp;ei=ZNnIVu30Osi9UZmrs4gE&amp;tbm=isch&amp;ved=0ahUKEwjttrO5o4fLAhXIXhQKHZnVDEE4yAEQMwgxKC4wLg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greenmylife-wpengine.netdna-ssl.com/wp-content/uploads/2014/11/Lifecycle-of-a-Potato.gif" TargetMode="External"/><Relationship Id="rId82" Type="http://schemas.openxmlformats.org/officeDocument/2006/relationships/image" Target="media/image44.jpeg"/><Relationship Id="rId90" Type="http://schemas.openxmlformats.org/officeDocument/2006/relationships/image" Target="media/image48.jpeg"/><Relationship Id="rId95" Type="http://schemas.openxmlformats.org/officeDocument/2006/relationships/footer" Target="footer1.xml"/><Relationship Id="rId19" Type="http://schemas.openxmlformats.org/officeDocument/2006/relationships/image" Target="media/image7.jpe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://www.kscience.co.uk/animations/photolab.htm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5.emf"/><Relationship Id="rId56" Type="http://schemas.openxmlformats.org/officeDocument/2006/relationships/image" Target="media/image30.png"/><Relationship Id="rId64" Type="http://schemas.openxmlformats.org/officeDocument/2006/relationships/hyperlink" Target="https://www.google.com/imgres?imgurl=https://upload.wikimedia.org/wikipedia/commons/3/36/Bryophyllum_daigremontianum_nahaufnahme1.jpg&amp;imgrefurl=https://commons.wikimedia.org/wiki/File:Bryophyllum_daigremontianum_nahaufnahme1.jpg&amp;h=1171&amp;w=1659&amp;tbnid=MkEOUTqw3n3Z3M:&amp;docid=IV_tEYVBXAkUBM&amp;ei=uYHMVvuxA4L4OZeEovgN&amp;tbm=isch&amp;ved=0ahUKEwi78qezoI7LAhUCfA4KHReCCN8QMwhZKBwwHA" TargetMode="External"/><Relationship Id="rId69" Type="http://schemas.openxmlformats.org/officeDocument/2006/relationships/image" Target="media/image37.jpeg"/><Relationship Id="rId77" Type="http://schemas.openxmlformats.org/officeDocument/2006/relationships/hyperlink" Target="https://www.google.com/imgres?imgurl=http://ak1.ostkcdn.com/images/products/6430762/6430762/Dream-Natural-Fiber-Green-Sisal-Rug-3-x-5-P14034859.jpeg&amp;imgrefurl=http://www.overstock.com/Home-Garden/3x5-4x6-Rugs/Sisal,/material,/1191/subcat.html&amp;h=320&amp;w=320&amp;tbnid=UOMc0cK_raIiLM:&amp;docid=Mmt0_kdCf7h_bM&amp;ei=kMbVVq60AsmbU_PbqKgN&amp;tbm=isch&amp;ved=0ahUKEwiuvM2o95_LAhXJzRQKHfMtCtUQMwhfKCUwJQ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image" Target="media/image39.jpeg"/><Relationship Id="rId80" Type="http://schemas.openxmlformats.org/officeDocument/2006/relationships/image" Target="media/image43.jpeg"/><Relationship Id="rId85" Type="http://schemas.openxmlformats.org/officeDocument/2006/relationships/hyperlink" Target="http://nuoxoda.com/" TargetMode="External"/><Relationship Id="rId93" Type="http://schemas.openxmlformats.org/officeDocument/2006/relationships/hyperlink" Target="http://www.google.co.uk/url?sa=i&amp;rct=j&amp;q=&amp;esrc=s&amp;frm=1&amp;source=images&amp;cd=&amp;cad=rja&amp;uact=8&amp;ved=0ahUKEwjS-5S_h73JAhXDtxoKHaUTBdsQjRwIBw&amp;url=http://www.gbt.literaryconnections.co.uk/&amp;psig=AFQjCNHB-qzRVXnJMTfckFhYAQrHj4q3fw&amp;ust=1449141653388786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yperlink" Target="http://www.google.co.uk/url?sa=i&amp;rct=j&amp;q=&amp;esrc=s&amp;source=images&amp;cd=&amp;cad=rja&amp;uact=8&amp;ved=0CAcQjRw&amp;url=http://www.oldschool.com.sg/index.php/module/PublicAccess/action/Wrapper/sid/ea5f3768e0dae62aa6d01beee8123931/cmbn_id/1133/qba/1&amp;ei=nD-IVc67LoeaygOwxpWoAQ&amp;bvm=bv.96339352,d.bGQ&amp;psig=AFQjCNFegFZo6afutqsPOnVDKyhXzvwdNg&amp;ust=1435078917711590" TargetMode="External"/><Relationship Id="rId33" Type="http://schemas.openxmlformats.org/officeDocument/2006/relationships/image" Target="media/image15.emf"/><Relationship Id="rId38" Type="http://schemas.openxmlformats.org/officeDocument/2006/relationships/image" Target="media/image19.png"/><Relationship Id="rId46" Type="http://schemas.openxmlformats.org/officeDocument/2006/relationships/hyperlink" Target="https://www.google.com/imgres?imgurl=http://static.comicvine.com/uploads/original/12/126443/3927113-1737733905-bread-.jpeg&amp;imgrefurl=http://forums.elderscrollsonline.com/en/discussion/124789/want-my-full-loaf-of-bread-please-not-actually-about-bread-xd&amp;h=298&amp;w=400&amp;tbnid=4h6DCxGr0PuhRM:&amp;docid=S4wSmZtzaM-rqM&amp;ei=JGu2VuL9JIHTPLLgoaAD&amp;tbm=isch&amp;ved=0ahUKEwjin_3ij-TKAhWBKQ8KHTJwCDQQMwiMAShTMFM" TargetMode="External"/><Relationship Id="rId59" Type="http://schemas.openxmlformats.org/officeDocument/2006/relationships/hyperlink" Target="https://www.google.com/imgres?imgurl=https://classconnection.s3.amazonaws.com/580/flashcards/2884580/jpg/yeast_reproducing_by_budding1363975669358.jpg&amp;imgrefurl=https://www.studyblue.com/notes/note/n/mycoplasm-picture-iding/deck/6032669&amp;h=236&amp;w=650&amp;tbnid=F88ku5rDtKQcEM:&amp;docid=MbQwZQPgdJ93rM&amp;ei=7oDMVp-dGMT3OcKTnogE&amp;tbm=isch&amp;ved=0ahUKEwifzNbSn47LAhXEew4KHcKJB0EQMwiIAShLMEs" TargetMode="External"/><Relationship Id="rId67" Type="http://schemas.openxmlformats.org/officeDocument/2006/relationships/image" Target="media/image36.jpe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yperlink" Target="http://www.google.com/url?sa=i&amp;rct=j&amp;q=&amp;esrc=s&amp;source=images&amp;cd=&amp;cad=rja&amp;uact=8&amp;ved=0ahUKEwii2vDLxMXLAhUDkw8KHd5UAn4QjRwIBw&amp;url=http://www2.lv.psu.edu/jxm57/irp/germinat.html&amp;psig=AFQjCNG3bMkM3mAaCjrOy0o9r8WibmKpnw&amp;ust=1458228985420299" TargetMode="External"/><Relationship Id="rId62" Type="http://schemas.openxmlformats.org/officeDocument/2006/relationships/image" Target="media/image33.gif"/><Relationship Id="rId70" Type="http://schemas.openxmlformats.org/officeDocument/2006/relationships/image" Target="media/image38.jpeg"/><Relationship Id="rId75" Type="http://schemas.openxmlformats.org/officeDocument/2006/relationships/hyperlink" Target="https://www.google.com/imgres?imgurl=http://azizilife.com/images/productImages/Sisal_Plant-_web.jpg&amp;imgrefurl=http://azizilife.com/products/sisal-peace-basket&amp;h=333&amp;w=500&amp;tbnid=58Qz-xBXrG9pBM:&amp;docid=DyIv73bJEOtH7M&amp;ei=kMbVVq60AsmbU_PbqKgN&amp;tbm=isch&amp;ved=0ahUKEwiuvM2o95_LAhXJzRQKHfMtCtUQMwhaKCAwIA" TargetMode="External"/><Relationship Id="rId83" Type="http://schemas.openxmlformats.org/officeDocument/2006/relationships/hyperlink" Target="https://www.google.com/imgres?imgurl=http://guardianlv.com/wp-content/uploads/2013/11/freeimage-2982789.jpg&amp;imgrefurl=http://guardianlv.com/2013/12/disease-like-cancer-and-dementia-cured-by-aspirin/&amp;h=2304&amp;w=3456&amp;tbnid=LT7l9_TIRHN5cM:&amp;docid=rT01KLU2V-J7wM&amp;ei=gMjVVsGZA4feU4Olh3A&amp;tbm=isch&amp;ved=0ahUKEwjB2Y-V-Z_LAhUH7xQKHYPSAQ4QMwhQKBYwFg" TargetMode="External"/><Relationship Id="rId88" Type="http://schemas.openxmlformats.org/officeDocument/2006/relationships/image" Target="media/image47.jpeg"/><Relationship Id="rId91" Type="http://schemas.openxmlformats.org/officeDocument/2006/relationships/hyperlink" Target="http://www.google.co.uk/url?sa=i&amp;rct=j&amp;q=&amp;esrc=s&amp;frm=1&amp;source=images&amp;cd=&amp;cad=rja&amp;uact=8&amp;ved=0ahUKEwjApdCIh73JAhXH7RQKHdceA84QjRwIBw&amp;url=http://www.amazon.co.uk/Standard-Grade-Biology-3rd-Edn/dp/0340789573&amp;psig=AFQjCNF08aofxcZSOMfcddt6C2bP5u6NNA&amp;ust=1449141528751522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ogle.co.uk/url?q=http://www.rhinostationery.com/pack-of-20-rhino-a4-exercise-book-80-page-light-green-f6m/&amp;sa=U&amp;ei=xd4wVYqvOcm2abH0gegL&amp;ved=0CBYQ9QEwAA&amp;usg=AFQjCNFzzM3djH9c-l0kMAFETBmfWvvPAg" TargetMode="External"/><Relationship Id="rId23" Type="http://schemas.openxmlformats.org/officeDocument/2006/relationships/hyperlink" Target="http://findicons.com/icon/158565/home?id=360421" TargetMode="External"/><Relationship Id="rId28" Type="http://schemas.openxmlformats.org/officeDocument/2006/relationships/hyperlink" Target="http://www.bbc.co.uk/education/clips/zbm2tfr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://www.bbc.co.uk/education/clips/z3y7tfr" TargetMode="External"/><Relationship Id="rId57" Type="http://schemas.openxmlformats.org/officeDocument/2006/relationships/hyperlink" Target="http://www.google.com/url?sa=i&amp;rct=j&amp;q=&amp;esrc=s&amp;source=images&amp;cd=&amp;cad=rja&amp;uact=8&amp;ved=0ahUKEwiX6tCmpYfLAhWBxRQKHbDeAEQQjRwIBw&amp;url=http://www.carolina.com/freshwater-coelenterates/budding-hydra-living/132804.pr&amp;bvm=bv.114733917,d.d24&amp;psig=AFQjCNGc7Y_35LYKqQCfTiFKmXr_fE1vMQ&amp;ust=1456090266576588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5.png"/><Relationship Id="rId44" Type="http://schemas.openxmlformats.org/officeDocument/2006/relationships/hyperlink" Target="http://www.google.com/url?sa=i&amp;rct=j&amp;q=&amp;esrc=s&amp;source=images&amp;cd=&amp;cad=rja&amp;uact=8&amp;ved=0ahUKEwjw4ZiJj-TKAhXBgA8KHWHCCEAQjRwIBw&amp;url=http://www.clipartpanda.com/categories/open-book-outline-clipart&amp;psig=AFQjCNH_BDawsTTxi9zLatmMUzoRNKxRmw&amp;ust=1454881755414660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hyperlink" Target="https://www.google.com/imgres?imgurl=http://www.earth-wear.com/scan_cotton_bowl.bmp&amp;imgrefurl=http://www.earth-wear.com/&amp;h=600&amp;w=893&amp;tbnid=RqmrJ2fYEBGbRM:&amp;docid=TtSEkCNPjxlnEM&amp;ei=K8bVVt-rKYiFUfOJmIAP&amp;tbm=isch&amp;ved=0ahUKEwif7d_49p_LAhWIQhQKHfMEBvA4ZBAzCBQoETAR" TargetMode="External"/><Relationship Id="rId78" Type="http://schemas.openxmlformats.org/officeDocument/2006/relationships/image" Target="media/image42.jpeg"/><Relationship Id="rId81" Type="http://schemas.openxmlformats.org/officeDocument/2006/relationships/hyperlink" Target="https://www.google.com/imgres?imgurl=http://medicinalherbinfo.org/images/Meadowsweet1.jpg&amp;imgrefurl=http://medicinalherbinfo.org/herbs/Meadowsweet.html&amp;h=257&amp;w=350&amp;tbnid=IaEVurHzTjnK0M:&amp;docid=K2myn-bozCKyPM&amp;ei=VMjVVsiiCYWRUY-KqLAK&amp;tbm=isch&amp;ved=0ahUKEwjInJiA-Z_LAhWFSBQKHQ8FCqYQMwg-KBkwGQ" TargetMode="External"/><Relationship Id="rId86" Type="http://schemas.openxmlformats.org/officeDocument/2006/relationships/image" Target="media/image46.jpeg"/><Relationship Id="rId94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hyperlink" Target="http://www.mystshopper.com/blo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google.co.uk/url?q=http://findicons.com/icon/24960/highlighter_yellow_01&amp;sa=U&amp;ei=xOcwVaCqItjiasHygagE&amp;ved=0CDwQ9QEwEg&amp;usg=AFQjCNFpsXWVQOg-ovDcvsZA0dSkJYiktg" TargetMode="External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3C4CD-C7A0-4CEA-8D3F-35AE302D9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DF2868AF</Template>
  <TotalTime>1540</TotalTime>
  <Pages>15</Pages>
  <Words>2145</Words>
  <Characters>12232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Mrs Iona Minto</cp:lastModifiedBy>
  <cp:revision>38</cp:revision>
  <cp:lastPrinted>2016-03-18T11:48:00Z</cp:lastPrinted>
  <dcterms:created xsi:type="dcterms:W3CDTF">2016-02-02T13:59:00Z</dcterms:created>
  <dcterms:modified xsi:type="dcterms:W3CDTF">2016-03-18T11:49:00Z</dcterms:modified>
</cp:coreProperties>
</file>